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30C7CF" w14:textId="77777777" w:rsidR="00326358" w:rsidRDefault="00326358" w:rsidP="00326358">
      <w:pPr>
        <w:pStyle w:val="Leerzeile"/>
      </w:pPr>
    </w:p>
    <w:tbl>
      <w:tblPr>
        <w:tblStyle w:val="Tabellenraster"/>
        <w:tblW w:w="15160" w:type="dxa"/>
        <w:tblLook w:val="04A0" w:firstRow="1" w:lastRow="0" w:firstColumn="1" w:lastColumn="0" w:noHBand="0" w:noVBand="1"/>
      </w:tblPr>
      <w:tblGrid>
        <w:gridCol w:w="1217"/>
        <w:gridCol w:w="1220"/>
        <w:gridCol w:w="625"/>
        <w:gridCol w:w="4930"/>
        <w:gridCol w:w="11"/>
        <w:gridCol w:w="4864"/>
        <w:gridCol w:w="19"/>
        <w:gridCol w:w="2241"/>
        <w:gridCol w:w="33"/>
      </w:tblGrid>
      <w:tr w:rsidR="00A33FCF" w:rsidRPr="00A33FCF" w14:paraId="433A8086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B4AAE6" w14:textId="77777777" w:rsidR="002D57A6" w:rsidRPr="00980106" w:rsidRDefault="002D57A6" w:rsidP="003B6774">
            <w:pPr>
              <w:rPr>
                <w:b/>
                <w:color w:val="C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0D2501" w14:textId="77777777" w:rsidR="002D57A6" w:rsidRPr="00980106" w:rsidRDefault="002D57A6" w:rsidP="003B6774">
            <w:pPr>
              <w:rPr>
                <w:b/>
                <w:color w:val="C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515CF9" w14:textId="77777777" w:rsidR="002D57A6" w:rsidRPr="00980106" w:rsidRDefault="002D57A6" w:rsidP="003B6774">
            <w:pPr>
              <w:rPr>
                <w:b/>
                <w:color w:val="C00000"/>
                <w:sz w:val="14"/>
                <w:szCs w:val="1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688C7B" w14:textId="35CCC640" w:rsidR="002D57A6" w:rsidRPr="00980106" w:rsidRDefault="008E651E" w:rsidP="0075016A">
            <w:pPr>
              <w:rPr>
                <w:color w:val="C00000"/>
                <w:spacing w:val="10"/>
              </w:rPr>
            </w:pPr>
            <w:r w:rsidRPr="00980106">
              <w:rPr>
                <w:color w:val="C00000"/>
                <w:spacing w:val="10"/>
              </w:rPr>
              <w:t>ERSTES STUDIENJAHR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E2243A" w14:textId="77777777" w:rsidR="002D57A6" w:rsidRPr="00980106" w:rsidRDefault="002D57A6" w:rsidP="0075016A">
            <w:pPr>
              <w:rPr>
                <w:b/>
                <w:color w:val="C00000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947ADF" w14:textId="77777777" w:rsidR="002D57A6" w:rsidRPr="00980106" w:rsidRDefault="002D57A6" w:rsidP="0075016A">
            <w:pPr>
              <w:rPr>
                <w:b/>
                <w:color w:val="C00000"/>
              </w:rPr>
            </w:pPr>
          </w:p>
        </w:tc>
      </w:tr>
      <w:tr w:rsidR="00596EDD" w:rsidRPr="008744C5" w14:paraId="1E7740AF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34DA" w14:textId="77777777" w:rsidR="00596EDD" w:rsidRPr="00D6183A" w:rsidRDefault="00596EDD" w:rsidP="003B6774">
            <w:pPr>
              <w:rPr>
                <w:b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57174FEF" w14:textId="77777777" w:rsidR="00596EDD" w:rsidRPr="00D6183A" w:rsidRDefault="00596EDD" w:rsidP="003B6774">
            <w:pPr>
              <w:rPr>
                <w:b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5B44" w14:textId="77777777" w:rsidR="00596EDD" w:rsidRPr="00D6183A" w:rsidRDefault="00596EDD" w:rsidP="003B6774">
            <w:pPr>
              <w:rPr>
                <w:b/>
                <w:sz w:val="14"/>
                <w:szCs w:val="14"/>
              </w:rPr>
            </w:pPr>
          </w:p>
        </w:tc>
        <w:tc>
          <w:tcPr>
            <w:tcW w:w="4930" w:type="dxa"/>
            <w:tcBorders>
              <w:top w:val="single" w:sz="4" w:space="0" w:color="auto"/>
            </w:tcBorders>
            <w:vAlign w:val="center"/>
          </w:tcPr>
          <w:p w14:paraId="3C541892" w14:textId="77777777" w:rsidR="00596EDD" w:rsidRDefault="00596EDD" w:rsidP="0075016A">
            <w:pPr>
              <w:rPr>
                <w:b/>
              </w:rPr>
            </w:pPr>
          </w:p>
        </w:tc>
        <w:tc>
          <w:tcPr>
            <w:tcW w:w="4875" w:type="dxa"/>
            <w:gridSpan w:val="2"/>
            <w:tcBorders>
              <w:top w:val="single" w:sz="4" w:space="0" w:color="auto"/>
            </w:tcBorders>
            <w:vAlign w:val="center"/>
          </w:tcPr>
          <w:p w14:paraId="013F5CDA" w14:textId="77777777" w:rsidR="00596EDD" w:rsidRPr="008744C5" w:rsidRDefault="00596EDD" w:rsidP="0075016A">
            <w:pPr>
              <w:rPr>
                <w:b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auto"/>
            </w:tcBorders>
            <w:vAlign w:val="center"/>
          </w:tcPr>
          <w:p w14:paraId="76D9D96E" w14:textId="77777777" w:rsidR="00596EDD" w:rsidRPr="008744C5" w:rsidRDefault="00596EDD" w:rsidP="0075016A">
            <w:pPr>
              <w:rPr>
                <w:b/>
              </w:rPr>
            </w:pPr>
          </w:p>
        </w:tc>
      </w:tr>
      <w:tr w:rsidR="00FC118F" w:rsidRPr="008744C5" w14:paraId="2ABFADE9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E1FB2" w14:textId="77777777" w:rsidR="00B81776" w:rsidRPr="00D6183A" w:rsidRDefault="00B81776" w:rsidP="003B6774">
            <w:pPr>
              <w:rPr>
                <w:b/>
                <w:sz w:val="18"/>
                <w:szCs w:val="18"/>
              </w:rPr>
            </w:pPr>
            <w:r w:rsidRPr="00D6183A">
              <w:rPr>
                <w:b/>
                <w:sz w:val="18"/>
                <w:szCs w:val="18"/>
              </w:rPr>
              <w:t>Zeitraum von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14:paraId="07C2E528" w14:textId="77777777" w:rsidR="00B81776" w:rsidRPr="00D6183A" w:rsidRDefault="00B81776" w:rsidP="003B6774">
            <w:pPr>
              <w:rPr>
                <w:b/>
                <w:sz w:val="18"/>
                <w:szCs w:val="18"/>
              </w:rPr>
            </w:pPr>
            <w:r w:rsidRPr="00D6183A">
              <w:rPr>
                <w:b/>
                <w:sz w:val="18"/>
                <w:szCs w:val="18"/>
              </w:rPr>
              <w:t>bis</w:t>
            </w:r>
          </w:p>
        </w:tc>
        <w:tc>
          <w:tcPr>
            <w:tcW w:w="62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DBD0" w14:textId="77777777" w:rsidR="00B81776" w:rsidRPr="00D6183A" w:rsidRDefault="00B81776" w:rsidP="003B6774">
            <w:pPr>
              <w:rPr>
                <w:b/>
                <w:sz w:val="14"/>
                <w:szCs w:val="14"/>
              </w:rPr>
            </w:pPr>
            <w:r w:rsidRPr="00D6183A">
              <w:rPr>
                <w:b/>
                <w:sz w:val="14"/>
                <w:szCs w:val="14"/>
              </w:rPr>
              <w:t>Wochen</w:t>
            </w:r>
          </w:p>
        </w:tc>
        <w:tc>
          <w:tcPr>
            <w:tcW w:w="4930" w:type="dxa"/>
            <w:tcBorders>
              <w:top w:val="single" w:sz="4" w:space="0" w:color="auto"/>
            </w:tcBorders>
            <w:vAlign w:val="center"/>
          </w:tcPr>
          <w:p w14:paraId="0C46A1D1" w14:textId="336987A1" w:rsidR="00B81776" w:rsidRPr="008744C5" w:rsidRDefault="008A58DF" w:rsidP="0075016A">
            <w:pPr>
              <w:rPr>
                <w:b/>
              </w:rPr>
            </w:pPr>
            <w:r>
              <w:rPr>
                <w:b/>
              </w:rPr>
              <w:t xml:space="preserve">Mögliche </w:t>
            </w:r>
            <w:r w:rsidR="005A7689">
              <w:rPr>
                <w:b/>
              </w:rPr>
              <w:t>Bereiche,</w:t>
            </w:r>
            <w:r w:rsidR="005A7689" w:rsidRPr="008744C5">
              <w:rPr>
                <w:b/>
              </w:rPr>
              <w:t xml:space="preserve"> </w:t>
            </w:r>
            <w:r w:rsidR="005A7689">
              <w:rPr>
                <w:b/>
              </w:rPr>
              <w:t>Themen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</w:tcBorders>
            <w:vAlign w:val="center"/>
          </w:tcPr>
          <w:p w14:paraId="0CBA8DF2" w14:textId="0BDE6815" w:rsidR="00B81776" w:rsidRPr="008744C5" w:rsidRDefault="00B81776" w:rsidP="0075016A">
            <w:pPr>
              <w:rPr>
                <w:b/>
              </w:rPr>
            </w:pPr>
            <w:r w:rsidRPr="008744C5">
              <w:rPr>
                <w:b/>
              </w:rPr>
              <w:t>Ausbildungs</w:t>
            </w:r>
            <w:r w:rsidR="005A7689">
              <w:rPr>
                <w:b/>
              </w:rPr>
              <w:t>inhalte</w:t>
            </w:r>
            <w:r w:rsidR="007E4C3D">
              <w:rPr>
                <w:b/>
              </w:rPr>
              <w:t xml:space="preserve">, </w:t>
            </w:r>
            <w:r w:rsidR="005A7689" w:rsidRPr="008744C5">
              <w:rPr>
                <w:b/>
              </w:rPr>
              <w:t>Lern-Schwerpunkte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</w:tcBorders>
            <w:vAlign w:val="center"/>
          </w:tcPr>
          <w:p w14:paraId="6BE4272C" w14:textId="77777777" w:rsidR="00B81776" w:rsidRPr="008744C5" w:rsidRDefault="00B81776" w:rsidP="0075016A">
            <w:pPr>
              <w:rPr>
                <w:b/>
              </w:rPr>
            </w:pPr>
            <w:r w:rsidRPr="008744C5">
              <w:rPr>
                <w:b/>
              </w:rPr>
              <w:t>Verantwortlich</w:t>
            </w:r>
          </w:p>
        </w:tc>
      </w:tr>
      <w:tr w:rsidR="00FC118F" w:rsidRPr="009E78C5" w14:paraId="5F187875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E2001A" w:themeFill="accent1"/>
            <w:vAlign w:val="center"/>
          </w:tcPr>
          <w:p w14:paraId="27DB3D22" w14:textId="0B64A20C" w:rsidR="00B81776" w:rsidRPr="009E78C5" w:rsidRDefault="007126AC" w:rsidP="003B6774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01.10.2026</w:t>
            </w:r>
          </w:p>
        </w:tc>
        <w:tc>
          <w:tcPr>
            <w:tcW w:w="1220" w:type="dxa"/>
            <w:shd w:val="clear" w:color="auto" w:fill="E2001A" w:themeFill="accent1"/>
            <w:vAlign w:val="center"/>
          </w:tcPr>
          <w:p w14:paraId="20C5017E" w14:textId="5140985B" w:rsidR="00B81776" w:rsidRPr="009E78C5" w:rsidRDefault="007126AC" w:rsidP="003B6774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03.01.2027</w:t>
            </w:r>
          </w:p>
        </w:tc>
        <w:tc>
          <w:tcPr>
            <w:tcW w:w="625" w:type="dxa"/>
            <w:shd w:val="clear" w:color="auto" w:fill="E2001A" w:themeFill="accent1"/>
            <w:vAlign w:val="center"/>
          </w:tcPr>
          <w:p w14:paraId="40D704D5" w14:textId="1CDBA0D5" w:rsidR="00B81776" w:rsidRPr="009E78C5" w:rsidRDefault="00B81776" w:rsidP="003B6774">
            <w:pPr>
              <w:rPr>
                <w:b/>
                <w:color w:val="FFFFFF"/>
              </w:rPr>
            </w:pPr>
            <w:r w:rsidRPr="009E78C5">
              <w:rPr>
                <w:b/>
                <w:color w:val="FFFFFF"/>
              </w:rPr>
              <w:t>1</w:t>
            </w:r>
            <w:r w:rsidR="008951DC">
              <w:rPr>
                <w:b/>
                <w:color w:val="FFFFFF"/>
              </w:rPr>
              <w:t>3</w:t>
            </w:r>
          </w:p>
        </w:tc>
        <w:tc>
          <w:tcPr>
            <w:tcW w:w="4930" w:type="dxa"/>
            <w:shd w:val="clear" w:color="auto" w:fill="E2001A" w:themeFill="accent1"/>
            <w:vAlign w:val="center"/>
          </w:tcPr>
          <w:p w14:paraId="13E132DA" w14:textId="77777777" w:rsidR="00B81776" w:rsidRPr="009E78C5" w:rsidRDefault="00EC75DF" w:rsidP="0075016A">
            <w:pPr>
              <w:rPr>
                <w:b/>
                <w:color w:val="FFFFFF"/>
              </w:rPr>
            </w:pPr>
            <w:r w:rsidRPr="009E78C5">
              <w:rPr>
                <w:b/>
                <w:color w:val="FFFFFF"/>
              </w:rPr>
              <w:t>1. Praxissemester</w:t>
            </w:r>
          </w:p>
        </w:tc>
        <w:tc>
          <w:tcPr>
            <w:tcW w:w="4875" w:type="dxa"/>
            <w:gridSpan w:val="2"/>
            <w:shd w:val="clear" w:color="auto" w:fill="E2001A" w:themeFill="accent1"/>
            <w:vAlign w:val="center"/>
          </w:tcPr>
          <w:p w14:paraId="41689602" w14:textId="77777777" w:rsidR="00B81776" w:rsidRPr="009E78C5" w:rsidRDefault="00B81776" w:rsidP="0075016A">
            <w:pPr>
              <w:rPr>
                <w:b/>
                <w:color w:val="FFFFFF"/>
              </w:rPr>
            </w:pPr>
          </w:p>
        </w:tc>
        <w:tc>
          <w:tcPr>
            <w:tcW w:w="2260" w:type="dxa"/>
            <w:gridSpan w:val="2"/>
            <w:shd w:val="clear" w:color="auto" w:fill="E2001A" w:themeFill="accent1"/>
            <w:vAlign w:val="center"/>
          </w:tcPr>
          <w:p w14:paraId="644FA922" w14:textId="207B6A9B" w:rsidR="00B81776" w:rsidRPr="009E78C5" w:rsidRDefault="00B81776" w:rsidP="0075016A">
            <w:pPr>
              <w:rPr>
                <w:b/>
                <w:color w:val="FFFFFF"/>
              </w:rPr>
            </w:pPr>
          </w:p>
        </w:tc>
      </w:tr>
      <w:tr w:rsidR="005D5A79" w14:paraId="51BD054F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4612807A" w14:textId="77777777" w:rsidR="005D5A79" w:rsidRDefault="005D5A79" w:rsidP="0075016A"/>
        </w:tc>
        <w:tc>
          <w:tcPr>
            <w:tcW w:w="1220" w:type="dxa"/>
            <w:shd w:val="clear" w:color="auto" w:fill="FFFFFF" w:themeFill="background1"/>
            <w:vAlign w:val="center"/>
          </w:tcPr>
          <w:p w14:paraId="4ED7A2AF" w14:textId="77777777" w:rsidR="005D5A79" w:rsidRDefault="005D5A79" w:rsidP="0075016A"/>
        </w:tc>
        <w:tc>
          <w:tcPr>
            <w:tcW w:w="625" w:type="dxa"/>
            <w:shd w:val="clear" w:color="auto" w:fill="FFFFFF" w:themeFill="background1"/>
            <w:vAlign w:val="center"/>
          </w:tcPr>
          <w:p w14:paraId="4188EFA9" w14:textId="77777777" w:rsidR="005D5A79" w:rsidRDefault="005D5A79" w:rsidP="0075016A"/>
        </w:tc>
        <w:tc>
          <w:tcPr>
            <w:tcW w:w="4930" w:type="dxa"/>
            <w:shd w:val="clear" w:color="auto" w:fill="FFFFFF" w:themeFill="background1"/>
            <w:vAlign w:val="center"/>
          </w:tcPr>
          <w:p w14:paraId="3D5F094D" w14:textId="6E4BB781" w:rsidR="005D5A79" w:rsidRDefault="005D5A79" w:rsidP="0075016A">
            <w:r>
              <w:t>Begrüßung Stud.</w:t>
            </w:r>
            <w:r w:rsidR="00A33FCF">
              <w:t>,</w:t>
            </w:r>
            <w:r>
              <w:t xml:space="preserve"> Zielvereinbarungsgespräch</w:t>
            </w:r>
          </w:p>
        </w:tc>
        <w:tc>
          <w:tcPr>
            <w:tcW w:w="4875" w:type="dxa"/>
            <w:gridSpan w:val="2"/>
            <w:shd w:val="clear" w:color="auto" w:fill="FFFFFF" w:themeFill="background1"/>
            <w:vAlign w:val="center"/>
          </w:tcPr>
          <w:p w14:paraId="01F49FD3" w14:textId="77777777" w:rsidR="005D5A79" w:rsidRDefault="005D5A79" w:rsidP="0075016A"/>
        </w:tc>
        <w:tc>
          <w:tcPr>
            <w:tcW w:w="2260" w:type="dxa"/>
            <w:gridSpan w:val="2"/>
            <w:shd w:val="clear" w:color="auto" w:fill="FFFFFF" w:themeFill="background1"/>
            <w:vAlign w:val="center"/>
          </w:tcPr>
          <w:p w14:paraId="20A414C1" w14:textId="69CBD3CF" w:rsidR="005D5A79" w:rsidRDefault="005D5A79" w:rsidP="0075016A">
            <w:proofErr w:type="spellStart"/>
            <w:r>
              <w:t>Betr</w:t>
            </w:r>
            <w:r w:rsidR="00A33FCF">
              <w:t>iebl</w:t>
            </w:r>
            <w:proofErr w:type="spellEnd"/>
            <w:r w:rsidR="00A33FCF">
              <w:t>.</w:t>
            </w:r>
            <w:r>
              <w:t xml:space="preserve"> Betreuer</w:t>
            </w:r>
            <w:r w:rsidR="00A33FCF">
              <w:t>*in</w:t>
            </w:r>
          </w:p>
        </w:tc>
      </w:tr>
      <w:tr w:rsidR="00FC118F" w14:paraId="5E9AD8C1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B818655" w14:textId="77777777" w:rsidR="00F856AF" w:rsidRDefault="00F856AF" w:rsidP="0075016A"/>
        </w:tc>
        <w:tc>
          <w:tcPr>
            <w:tcW w:w="1220" w:type="dxa"/>
            <w:shd w:val="clear" w:color="auto" w:fill="FFFFFF" w:themeFill="background1"/>
            <w:vAlign w:val="center"/>
          </w:tcPr>
          <w:p w14:paraId="130B5488" w14:textId="77777777" w:rsidR="00F856AF" w:rsidRDefault="00F856AF" w:rsidP="0075016A"/>
        </w:tc>
        <w:tc>
          <w:tcPr>
            <w:tcW w:w="625" w:type="dxa"/>
            <w:shd w:val="clear" w:color="auto" w:fill="FFFFFF" w:themeFill="background1"/>
            <w:vAlign w:val="center"/>
          </w:tcPr>
          <w:p w14:paraId="34B69D3B" w14:textId="77777777" w:rsidR="00F856AF" w:rsidRDefault="00F856AF" w:rsidP="0075016A"/>
        </w:tc>
        <w:tc>
          <w:tcPr>
            <w:tcW w:w="4930" w:type="dxa"/>
            <w:shd w:val="clear" w:color="auto" w:fill="FFFFFF" w:themeFill="background1"/>
            <w:vAlign w:val="center"/>
          </w:tcPr>
          <w:p w14:paraId="5CBAA045" w14:textId="4B89A775" w:rsidR="00F856AF" w:rsidRDefault="00F856AF" w:rsidP="0075016A">
            <w:r>
              <w:t>Einsatzgebiet</w:t>
            </w:r>
            <w:r w:rsidR="00BB323F">
              <w:t xml:space="preserve">, </w:t>
            </w:r>
            <w:r>
              <w:t>Aufgabe</w:t>
            </w:r>
            <w:r w:rsidR="009768EA">
              <w:t>nfeld</w:t>
            </w:r>
          </w:p>
        </w:tc>
        <w:tc>
          <w:tcPr>
            <w:tcW w:w="4875" w:type="dxa"/>
            <w:gridSpan w:val="2"/>
            <w:shd w:val="clear" w:color="auto" w:fill="FFFFFF" w:themeFill="background1"/>
            <w:vAlign w:val="center"/>
          </w:tcPr>
          <w:p w14:paraId="7EA36DF9" w14:textId="7AEA059F" w:rsidR="00F856AF" w:rsidRDefault="009768EA" w:rsidP="0075016A">
            <w:bookmarkStart w:id="0" w:name="_Hlk220505790"/>
            <w:r>
              <w:t>konkrete Arbeiten und Aufträge, Lernziele</w:t>
            </w:r>
            <w:bookmarkEnd w:id="0"/>
          </w:p>
        </w:tc>
        <w:tc>
          <w:tcPr>
            <w:tcW w:w="2260" w:type="dxa"/>
            <w:gridSpan w:val="2"/>
            <w:shd w:val="clear" w:color="auto" w:fill="FFFFFF" w:themeFill="background1"/>
            <w:vAlign w:val="center"/>
          </w:tcPr>
          <w:p w14:paraId="5EBEF3C6" w14:textId="7EE6A7F5" w:rsidR="00F856AF" w:rsidRDefault="00EC6D4B" w:rsidP="0075016A">
            <w:r>
              <w:t>Ansprechpartner*in</w:t>
            </w:r>
          </w:p>
        </w:tc>
      </w:tr>
      <w:tr w:rsidR="004468E3" w:rsidRPr="004468E3" w14:paraId="62947F28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6C890786" w14:textId="77777777" w:rsidR="004468E3" w:rsidRPr="00980106" w:rsidRDefault="004468E3" w:rsidP="0075016A">
            <w:pPr>
              <w:rPr>
                <w:color w:val="00B050"/>
              </w:rPr>
            </w:pPr>
          </w:p>
        </w:tc>
        <w:tc>
          <w:tcPr>
            <w:tcW w:w="1220" w:type="dxa"/>
            <w:shd w:val="clear" w:color="auto" w:fill="FFFFFF" w:themeFill="background1"/>
            <w:vAlign w:val="center"/>
          </w:tcPr>
          <w:p w14:paraId="5FF29D42" w14:textId="77777777" w:rsidR="004468E3" w:rsidRPr="00980106" w:rsidRDefault="004468E3" w:rsidP="0075016A">
            <w:pPr>
              <w:rPr>
                <w:color w:val="00B050"/>
              </w:rPr>
            </w:pP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7987D74C" w14:textId="77777777" w:rsidR="004468E3" w:rsidRPr="00980106" w:rsidRDefault="004468E3" w:rsidP="0075016A">
            <w:pPr>
              <w:rPr>
                <w:color w:val="00B05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6B5B7525" w14:textId="5A5CB66F" w:rsidR="004468E3" w:rsidRPr="00980106" w:rsidRDefault="004468E3" w:rsidP="0075016A">
            <w:pPr>
              <w:rPr>
                <w:color w:val="00B050"/>
              </w:rPr>
            </w:pPr>
            <w:r w:rsidRPr="00980106">
              <w:rPr>
                <w:color w:val="00B050"/>
              </w:rPr>
              <w:t xml:space="preserve">Beispiel: </w:t>
            </w:r>
            <w:r>
              <w:rPr>
                <w:color w:val="00B050"/>
              </w:rPr>
              <w:t>Begrüßungstag</w:t>
            </w:r>
          </w:p>
        </w:tc>
        <w:tc>
          <w:tcPr>
            <w:tcW w:w="4875" w:type="dxa"/>
            <w:gridSpan w:val="2"/>
            <w:shd w:val="clear" w:color="auto" w:fill="FFFFFF" w:themeFill="background1"/>
            <w:vAlign w:val="center"/>
          </w:tcPr>
          <w:p w14:paraId="50AB19BA" w14:textId="77777777" w:rsidR="004468E3" w:rsidRDefault="004468E3" w:rsidP="0075016A">
            <w:pPr>
              <w:rPr>
                <w:color w:val="00B050"/>
              </w:rPr>
            </w:pPr>
            <w:r>
              <w:rPr>
                <w:color w:val="00B050"/>
              </w:rPr>
              <w:t xml:space="preserve">Begrüßungsrunde, auch bei der Geschäftsleitung, Führung durchs Haus, Aushändigung </w:t>
            </w:r>
            <w:proofErr w:type="spellStart"/>
            <w:r>
              <w:rPr>
                <w:color w:val="00B050"/>
              </w:rPr>
              <w:t>Hausplan</w:t>
            </w:r>
            <w:proofErr w:type="spellEnd"/>
            <w:r>
              <w:rPr>
                <w:color w:val="00B050"/>
              </w:rPr>
              <w:t>, Telefonverzeichnis etc.</w:t>
            </w:r>
          </w:p>
          <w:p w14:paraId="56F2058D" w14:textId="77777777" w:rsidR="004468E3" w:rsidRDefault="004468E3" w:rsidP="0075016A">
            <w:pPr>
              <w:rPr>
                <w:color w:val="00B050"/>
              </w:rPr>
            </w:pPr>
            <w:r>
              <w:rPr>
                <w:color w:val="00B050"/>
              </w:rPr>
              <w:t>Kurzer Überblick über diesen Plan, spätestens jetzt d. Stud. aushändigen</w:t>
            </w:r>
          </w:p>
          <w:p w14:paraId="2EA9F412" w14:textId="05205B20" w:rsidR="004468E3" w:rsidRPr="00980106" w:rsidRDefault="004468E3" w:rsidP="0075016A">
            <w:pPr>
              <w:rPr>
                <w:color w:val="00B050"/>
              </w:rPr>
            </w:pPr>
            <w:r>
              <w:rPr>
                <w:color w:val="00B050"/>
              </w:rPr>
              <w:t>Fragen notieren und in den kommenden Tagen stellen</w:t>
            </w:r>
          </w:p>
        </w:tc>
        <w:tc>
          <w:tcPr>
            <w:tcW w:w="2260" w:type="dxa"/>
            <w:gridSpan w:val="2"/>
            <w:shd w:val="clear" w:color="auto" w:fill="FFFFFF" w:themeFill="background1"/>
            <w:vAlign w:val="center"/>
          </w:tcPr>
          <w:p w14:paraId="4905121B" w14:textId="0AC838D1" w:rsidR="004468E3" w:rsidRPr="00980106" w:rsidDel="00EC6D4B" w:rsidRDefault="004468E3" w:rsidP="0075016A">
            <w:pPr>
              <w:rPr>
                <w:color w:val="00B050"/>
              </w:rPr>
            </w:pPr>
            <w:r>
              <w:rPr>
                <w:color w:val="00B050"/>
              </w:rPr>
              <w:t>Frau Meier, Tel. XYZ</w:t>
            </w:r>
          </w:p>
        </w:tc>
      </w:tr>
      <w:tr w:rsidR="00FC118F" w14:paraId="450CFFD6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757A5E8B" w14:textId="77777777" w:rsidR="00F856AF" w:rsidRDefault="00F856AF" w:rsidP="0075016A"/>
        </w:tc>
        <w:tc>
          <w:tcPr>
            <w:tcW w:w="1220" w:type="dxa"/>
            <w:shd w:val="clear" w:color="auto" w:fill="FFFFFF" w:themeFill="background1"/>
            <w:vAlign w:val="center"/>
          </w:tcPr>
          <w:p w14:paraId="7289F30E" w14:textId="77777777" w:rsidR="00F856AF" w:rsidRDefault="00F856AF" w:rsidP="0075016A"/>
        </w:tc>
        <w:tc>
          <w:tcPr>
            <w:tcW w:w="625" w:type="dxa"/>
            <w:shd w:val="clear" w:color="auto" w:fill="FFFFFF" w:themeFill="background1"/>
            <w:vAlign w:val="center"/>
          </w:tcPr>
          <w:p w14:paraId="313E43F7" w14:textId="77777777" w:rsidR="00F856AF" w:rsidRDefault="00F856AF" w:rsidP="0075016A"/>
        </w:tc>
        <w:tc>
          <w:tcPr>
            <w:tcW w:w="4930" w:type="dxa"/>
            <w:shd w:val="clear" w:color="auto" w:fill="FFFFFF" w:themeFill="background1"/>
            <w:vAlign w:val="center"/>
          </w:tcPr>
          <w:p w14:paraId="3CC23984" w14:textId="71C6644D" w:rsidR="00F856AF" w:rsidRDefault="00F856AF" w:rsidP="0075016A">
            <w:r>
              <w:t>Einsatzgebiet</w:t>
            </w:r>
            <w:r w:rsidR="00BB323F">
              <w:t xml:space="preserve">, </w:t>
            </w:r>
            <w:r>
              <w:t>Aufgabe</w:t>
            </w:r>
            <w:r w:rsidR="009768EA">
              <w:t>nfeld</w:t>
            </w:r>
          </w:p>
        </w:tc>
        <w:tc>
          <w:tcPr>
            <w:tcW w:w="4875" w:type="dxa"/>
            <w:gridSpan w:val="2"/>
            <w:shd w:val="clear" w:color="auto" w:fill="FFFFFF" w:themeFill="background1"/>
            <w:vAlign w:val="center"/>
          </w:tcPr>
          <w:p w14:paraId="02254E2E" w14:textId="6302D961" w:rsidR="00F856AF" w:rsidRDefault="009768EA" w:rsidP="0075016A">
            <w:r>
              <w:t>konkrete Arbeiten und Aufträge, Lernziele</w:t>
            </w:r>
          </w:p>
        </w:tc>
        <w:tc>
          <w:tcPr>
            <w:tcW w:w="2260" w:type="dxa"/>
            <w:gridSpan w:val="2"/>
            <w:shd w:val="clear" w:color="auto" w:fill="FFFFFF" w:themeFill="background1"/>
            <w:vAlign w:val="center"/>
          </w:tcPr>
          <w:p w14:paraId="6C34EA4A" w14:textId="7F5A3E5E" w:rsidR="00F856AF" w:rsidRDefault="00EC6D4B" w:rsidP="0075016A">
            <w:r>
              <w:t>Ansprechpartner*in</w:t>
            </w:r>
          </w:p>
        </w:tc>
      </w:tr>
      <w:tr w:rsidR="004468E3" w:rsidRPr="009810D7" w14:paraId="0A55B44A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33D5DC41" w14:textId="77777777" w:rsidR="004468E3" w:rsidRPr="009810D7" w:rsidRDefault="004468E3" w:rsidP="0075016A">
            <w:pPr>
              <w:rPr>
                <w:color w:val="00B050"/>
              </w:rPr>
            </w:pPr>
          </w:p>
        </w:tc>
        <w:tc>
          <w:tcPr>
            <w:tcW w:w="1220" w:type="dxa"/>
            <w:shd w:val="clear" w:color="auto" w:fill="FFFFFF" w:themeFill="background1"/>
            <w:vAlign w:val="center"/>
          </w:tcPr>
          <w:p w14:paraId="2E6F8926" w14:textId="77777777" w:rsidR="004468E3" w:rsidRPr="009810D7" w:rsidRDefault="004468E3" w:rsidP="0075016A">
            <w:pPr>
              <w:rPr>
                <w:color w:val="00B050"/>
              </w:rPr>
            </w:pP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07ED40FD" w14:textId="77777777" w:rsidR="004468E3" w:rsidRPr="009810D7" w:rsidRDefault="004468E3" w:rsidP="0075016A">
            <w:pPr>
              <w:rPr>
                <w:color w:val="00B05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33E2D6A5" w14:textId="3159F104" w:rsidR="004468E3" w:rsidRPr="009810D7" w:rsidRDefault="004468E3" w:rsidP="0075016A">
            <w:pPr>
              <w:rPr>
                <w:color w:val="00B050"/>
              </w:rPr>
            </w:pPr>
            <w:r w:rsidRPr="009810D7">
              <w:rPr>
                <w:color w:val="00B050"/>
              </w:rPr>
              <w:t xml:space="preserve">Beispiel: </w:t>
            </w:r>
            <w:r>
              <w:rPr>
                <w:color w:val="00B050"/>
              </w:rPr>
              <w:t xml:space="preserve">Verkauf, Filiale 82, </w:t>
            </w:r>
            <w:r w:rsidR="00F508B4">
              <w:rPr>
                <w:color w:val="00B050"/>
              </w:rPr>
              <w:br/>
              <w:t>Hauptstraße 123, 45678 Dorf</w:t>
            </w:r>
          </w:p>
        </w:tc>
        <w:tc>
          <w:tcPr>
            <w:tcW w:w="4875" w:type="dxa"/>
            <w:gridSpan w:val="2"/>
            <w:shd w:val="clear" w:color="auto" w:fill="FFFFFF" w:themeFill="background1"/>
            <w:vAlign w:val="center"/>
          </w:tcPr>
          <w:p w14:paraId="1757CC0B" w14:textId="5C6D4F46" w:rsidR="004468E3" w:rsidRDefault="004468E3" w:rsidP="0075016A">
            <w:pPr>
              <w:rPr>
                <w:color w:val="00B050"/>
              </w:rPr>
            </w:pPr>
            <w:r>
              <w:rPr>
                <w:color w:val="00B050"/>
              </w:rPr>
              <w:t>Kennenlernen der Produkte und des Sortiments,</w:t>
            </w:r>
          </w:p>
          <w:p w14:paraId="20513C47" w14:textId="14E6E5F6" w:rsidR="004468E3" w:rsidRPr="009810D7" w:rsidRDefault="004468E3" w:rsidP="0075016A">
            <w:pPr>
              <w:rPr>
                <w:color w:val="00B050"/>
              </w:rPr>
            </w:pPr>
            <w:r>
              <w:rPr>
                <w:color w:val="00B050"/>
              </w:rPr>
              <w:t>erster Kundenkontakt, Verkaufsprozess, Kassenabrechnung (Einweisung, Mitwirkung bis zum selbständigen Erledigen)</w:t>
            </w:r>
          </w:p>
        </w:tc>
        <w:tc>
          <w:tcPr>
            <w:tcW w:w="2260" w:type="dxa"/>
            <w:gridSpan w:val="2"/>
            <w:shd w:val="clear" w:color="auto" w:fill="FFFFFF" w:themeFill="background1"/>
            <w:vAlign w:val="center"/>
          </w:tcPr>
          <w:p w14:paraId="67823C71" w14:textId="00D687FA" w:rsidR="004468E3" w:rsidRPr="009810D7" w:rsidDel="00EC6D4B" w:rsidRDefault="004468E3" w:rsidP="0075016A">
            <w:pPr>
              <w:rPr>
                <w:color w:val="00B050"/>
              </w:rPr>
            </w:pPr>
            <w:r>
              <w:rPr>
                <w:color w:val="00B050"/>
              </w:rPr>
              <w:t>Herr Müller, Filialleitung 82, Tel. ZYX</w:t>
            </w:r>
          </w:p>
        </w:tc>
      </w:tr>
      <w:tr w:rsidR="00FC118F" w14:paraId="41A2667B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1EBF9554" w14:textId="77777777" w:rsidR="00F856AF" w:rsidRDefault="00F856AF" w:rsidP="0075016A"/>
        </w:tc>
        <w:tc>
          <w:tcPr>
            <w:tcW w:w="1220" w:type="dxa"/>
            <w:shd w:val="clear" w:color="auto" w:fill="FFFFFF" w:themeFill="background1"/>
            <w:vAlign w:val="center"/>
          </w:tcPr>
          <w:p w14:paraId="36D0702A" w14:textId="77777777" w:rsidR="00F856AF" w:rsidRDefault="00F856AF" w:rsidP="0075016A"/>
        </w:tc>
        <w:tc>
          <w:tcPr>
            <w:tcW w:w="625" w:type="dxa"/>
            <w:shd w:val="clear" w:color="auto" w:fill="FFFFFF" w:themeFill="background1"/>
            <w:vAlign w:val="center"/>
          </w:tcPr>
          <w:p w14:paraId="756BBB05" w14:textId="77777777" w:rsidR="00F856AF" w:rsidRDefault="00F856AF" w:rsidP="0075016A"/>
        </w:tc>
        <w:tc>
          <w:tcPr>
            <w:tcW w:w="4930" w:type="dxa"/>
            <w:shd w:val="clear" w:color="auto" w:fill="FFFFFF" w:themeFill="background1"/>
            <w:vAlign w:val="center"/>
          </w:tcPr>
          <w:p w14:paraId="40F29EC2" w14:textId="44179E13" w:rsidR="00F856AF" w:rsidRDefault="00F856AF" w:rsidP="0075016A">
            <w:r>
              <w:t>Einsatzgebiet</w:t>
            </w:r>
            <w:r w:rsidR="00BB323F">
              <w:t xml:space="preserve">, </w:t>
            </w:r>
            <w:r>
              <w:t>Aufgabe</w:t>
            </w:r>
            <w:r w:rsidR="009768EA">
              <w:t>nfeld</w:t>
            </w:r>
          </w:p>
        </w:tc>
        <w:tc>
          <w:tcPr>
            <w:tcW w:w="4875" w:type="dxa"/>
            <w:gridSpan w:val="2"/>
            <w:shd w:val="clear" w:color="auto" w:fill="FFFFFF" w:themeFill="background1"/>
            <w:vAlign w:val="center"/>
          </w:tcPr>
          <w:p w14:paraId="36C160B4" w14:textId="5918178B" w:rsidR="00F856AF" w:rsidRDefault="009768EA" w:rsidP="0075016A">
            <w:r>
              <w:t>konkrete Arbeiten und Aufträge, Lernziele</w:t>
            </w:r>
          </w:p>
        </w:tc>
        <w:tc>
          <w:tcPr>
            <w:tcW w:w="2260" w:type="dxa"/>
            <w:gridSpan w:val="2"/>
            <w:shd w:val="clear" w:color="auto" w:fill="FFFFFF" w:themeFill="background1"/>
            <w:vAlign w:val="center"/>
          </w:tcPr>
          <w:p w14:paraId="33A7A645" w14:textId="0C4C04C5" w:rsidR="00F856AF" w:rsidRDefault="00EC6D4B" w:rsidP="0075016A">
            <w:r>
              <w:t>Ansprechpartner*in</w:t>
            </w:r>
          </w:p>
        </w:tc>
      </w:tr>
      <w:tr w:rsidR="00B15B76" w14:paraId="6777F994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0E42461E" w14:textId="77777777" w:rsidR="00B15B76" w:rsidRDefault="00B15B76" w:rsidP="0075016A"/>
        </w:tc>
        <w:tc>
          <w:tcPr>
            <w:tcW w:w="1220" w:type="dxa"/>
            <w:shd w:val="clear" w:color="auto" w:fill="FFFFFF" w:themeFill="background1"/>
            <w:vAlign w:val="center"/>
          </w:tcPr>
          <w:p w14:paraId="1F88A0AD" w14:textId="77777777" w:rsidR="00B15B76" w:rsidRDefault="00B15B76" w:rsidP="0075016A"/>
        </w:tc>
        <w:tc>
          <w:tcPr>
            <w:tcW w:w="625" w:type="dxa"/>
            <w:shd w:val="clear" w:color="auto" w:fill="FFFFFF" w:themeFill="background1"/>
            <w:vAlign w:val="center"/>
          </w:tcPr>
          <w:p w14:paraId="5788D407" w14:textId="77777777" w:rsidR="00B15B76" w:rsidRDefault="00B15B76" w:rsidP="0075016A"/>
        </w:tc>
        <w:tc>
          <w:tcPr>
            <w:tcW w:w="4930" w:type="dxa"/>
            <w:shd w:val="clear" w:color="auto" w:fill="FFFFFF" w:themeFill="background1"/>
            <w:vAlign w:val="center"/>
          </w:tcPr>
          <w:p w14:paraId="373AFFD0" w14:textId="5B5FA1CD" w:rsidR="00B15B76" w:rsidRDefault="00B15B76" w:rsidP="0075016A">
            <w:r>
              <w:t>Verabschiedung Stud.</w:t>
            </w:r>
            <w:r w:rsidR="00BB323F">
              <w:t>,</w:t>
            </w:r>
            <w:r>
              <w:t xml:space="preserve"> Reflexionsgespräch</w:t>
            </w:r>
          </w:p>
        </w:tc>
        <w:tc>
          <w:tcPr>
            <w:tcW w:w="4875" w:type="dxa"/>
            <w:gridSpan w:val="2"/>
            <w:shd w:val="clear" w:color="auto" w:fill="FFFFFF" w:themeFill="background1"/>
            <w:vAlign w:val="center"/>
          </w:tcPr>
          <w:p w14:paraId="6D749E49" w14:textId="7A6F225D" w:rsidR="00B15B76" w:rsidRPr="0004731B" w:rsidRDefault="00B15B76" w:rsidP="0075016A">
            <w:pPr>
              <w:rPr>
                <w:sz w:val="16"/>
                <w:szCs w:val="16"/>
              </w:rPr>
            </w:pPr>
          </w:p>
        </w:tc>
        <w:tc>
          <w:tcPr>
            <w:tcW w:w="2260" w:type="dxa"/>
            <w:gridSpan w:val="2"/>
            <w:shd w:val="clear" w:color="auto" w:fill="FFFFFF" w:themeFill="background1"/>
            <w:vAlign w:val="center"/>
          </w:tcPr>
          <w:p w14:paraId="2DE93A8D" w14:textId="5EF0F933" w:rsidR="00B15B76" w:rsidRDefault="00B15B76" w:rsidP="0075016A">
            <w:proofErr w:type="spellStart"/>
            <w:r>
              <w:t>Betr</w:t>
            </w:r>
            <w:r w:rsidR="00BB323F">
              <w:t>iebl</w:t>
            </w:r>
            <w:proofErr w:type="spellEnd"/>
            <w:r>
              <w:t>. Betreuer</w:t>
            </w:r>
            <w:r w:rsidR="00BB323F">
              <w:t>*in</w:t>
            </w:r>
          </w:p>
        </w:tc>
      </w:tr>
      <w:tr w:rsidR="00683A46" w14:paraId="178A73E0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36B8B449" w14:textId="77777777" w:rsidR="00683A46" w:rsidRDefault="00683A46" w:rsidP="0075016A"/>
        </w:tc>
        <w:tc>
          <w:tcPr>
            <w:tcW w:w="1220" w:type="dxa"/>
            <w:shd w:val="clear" w:color="auto" w:fill="FFFFFF" w:themeFill="background1"/>
            <w:vAlign w:val="center"/>
          </w:tcPr>
          <w:p w14:paraId="66E91C4C" w14:textId="77777777" w:rsidR="00683A46" w:rsidRDefault="00683A46" w:rsidP="0075016A"/>
        </w:tc>
        <w:tc>
          <w:tcPr>
            <w:tcW w:w="625" w:type="dxa"/>
            <w:shd w:val="clear" w:color="auto" w:fill="FFFFFF" w:themeFill="background1"/>
            <w:vAlign w:val="center"/>
          </w:tcPr>
          <w:p w14:paraId="17EF9044" w14:textId="77777777" w:rsidR="00683A46" w:rsidRDefault="00683A46" w:rsidP="0075016A"/>
        </w:tc>
        <w:tc>
          <w:tcPr>
            <w:tcW w:w="4930" w:type="dxa"/>
            <w:shd w:val="clear" w:color="auto" w:fill="FFFFFF" w:themeFill="background1"/>
            <w:vAlign w:val="center"/>
          </w:tcPr>
          <w:p w14:paraId="5C7E2F75" w14:textId="77777777" w:rsidR="00683A46" w:rsidRDefault="00683A46" w:rsidP="0075016A"/>
        </w:tc>
        <w:tc>
          <w:tcPr>
            <w:tcW w:w="4875" w:type="dxa"/>
            <w:gridSpan w:val="2"/>
            <w:shd w:val="clear" w:color="auto" w:fill="FFFFFF" w:themeFill="background1"/>
            <w:vAlign w:val="center"/>
          </w:tcPr>
          <w:p w14:paraId="6FEF8287" w14:textId="77777777" w:rsidR="00683A46" w:rsidRPr="0004731B" w:rsidRDefault="00683A46" w:rsidP="0075016A">
            <w:pPr>
              <w:rPr>
                <w:sz w:val="16"/>
                <w:szCs w:val="16"/>
              </w:rPr>
            </w:pPr>
          </w:p>
        </w:tc>
        <w:tc>
          <w:tcPr>
            <w:tcW w:w="2260" w:type="dxa"/>
            <w:gridSpan w:val="2"/>
            <w:shd w:val="clear" w:color="auto" w:fill="FFFFFF" w:themeFill="background1"/>
            <w:vAlign w:val="center"/>
          </w:tcPr>
          <w:p w14:paraId="526F6BE1" w14:textId="77777777" w:rsidR="00683A46" w:rsidRDefault="00683A46" w:rsidP="0075016A"/>
        </w:tc>
      </w:tr>
      <w:tr w:rsidR="003B6774" w:rsidRPr="00980106" w14:paraId="3A57AF99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1FD8EBEA" w14:textId="7A7DA5BF" w:rsidR="003B6774" w:rsidRPr="00980106" w:rsidRDefault="007126AC" w:rsidP="003427AF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04.01.2027</w:t>
            </w:r>
          </w:p>
        </w:tc>
        <w:tc>
          <w:tcPr>
            <w:tcW w:w="1220" w:type="dxa"/>
            <w:shd w:val="clear" w:color="auto" w:fill="BFBFBF" w:themeFill="background1" w:themeFillShade="BF"/>
            <w:vAlign w:val="center"/>
          </w:tcPr>
          <w:p w14:paraId="5FDF3610" w14:textId="4998C5FF" w:rsidR="003B6774" w:rsidRPr="00980106" w:rsidRDefault="007126AC" w:rsidP="003427AF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28.03.2027</w:t>
            </w:r>
          </w:p>
        </w:tc>
        <w:tc>
          <w:tcPr>
            <w:tcW w:w="625" w:type="dxa"/>
            <w:shd w:val="clear" w:color="auto" w:fill="BFBFBF" w:themeFill="background1" w:themeFillShade="BF"/>
            <w:vAlign w:val="center"/>
          </w:tcPr>
          <w:p w14:paraId="1129FDA6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12</w:t>
            </w:r>
          </w:p>
        </w:tc>
        <w:tc>
          <w:tcPr>
            <w:tcW w:w="4930" w:type="dxa"/>
            <w:shd w:val="clear" w:color="auto" w:fill="BFBFBF" w:themeFill="background1" w:themeFillShade="BF"/>
            <w:vAlign w:val="center"/>
          </w:tcPr>
          <w:p w14:paraId="12F48A1F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 xml:space="preserve">1. Theoriesemester </w:t>
            </w:r>
          </w:p>
        </w:tc>
        <w:tc>
          <w:tcPr>
            <w:tcW w:w="4875" w:type="dxa"/>
            <w:gridSpan w:val="2"/>
            <w:shd w:val="clear" w:color="auto" w:fill="BFBFBF" w:themeFill="background1" w:themeFillShade="BF"/>
            <w:vAlign w:val="center"/>
          </w:tcPr>
          <w:p w14:paraId="4A637F4F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2260" w:type="dxa"/>
            <w:gridSpan w:val="2"/>
            <w:shd w:val="clear" w:color="auto" w:fill="BFBFBF" w:themeFill="background1" w:themeFillShade="BF"/>
            <w:vAlign w:val="center"/>
          </w:tcPr>
          <w:p w14:paraId="6617CE71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DHBW</w:t>
            </w:r>
          </w:p>
        </w:tc>
      </w:tr>
      <w:tr w:rsidR="003B6774" w:rsidRPr="00980106" w14:paraId="625FE79C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0F865A9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1220" w:type="dxa"/>
            <w:shd w:val="clear" w:color="auto" w:fill="FFFFFF" w:themeFill="background1"/>
            <w:vAlign w:val="center"/>
          </w:tcPr>
          <w:p w14:paraId="6460DF81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736B5344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77665E1F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Einführung BWL, Marketing, Finanzbuchführung, Einführung in Ernährungslehre &amp; Diätetik, Praktische Qualitätssicherung, Einführung Kulturgeschichte &amp; Soziologie der Ernährung, Wertschöpfung in der Lebensmittelwirtschaft, Einführung Sensorik, Einführung VWL &amp; Grundlagen der Mikroökonomik, Mathematik, Grundlagen wissenschaftlichen Arbeitens</w:t>
            </w:r>
          </w:p>
        </w:tc>
        <w:tc>
          <w:tcPr>
            <w:tcW w:w="4875" w:type="dxa"/>
            <w:gridSpan w:val="2"/>
            <w:shd w:val="clear" w:color="auto" w:fill="FFFFFF" w:themeFill="background1"/>
            <w:vAlign w:val="center"/>
          </w:tcPr>
          <w:p w14:paraId="2D35C65F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2260" w:type="dxa"/>
            <w:gridSpan w:val="2"/>
            <w:shd w:val="clear" w:color="auto" w:fill="FFFFFF" w:themeFill="background1"/>
            <w:vAlign w:val="center"/>
          </w:tcPr>
          <w:p w14:paraId="0307EEC7" w14:textId="77777777" w:rsidR="003B6774" w:rsidRPr="00980106" w:rsidRDefault="003B6774" w:rsidP="003427AF">
            <w:pPr>
              <w:rPr>
                <w:color w:val="808080" w:themeColor="background1" w:themeShade="80"/>
              </w:rPr>
            </w:pPr>
          </w:p>
        </w:tc>
      </w:tr>
      <w:tr w:rsidR="003B6774" w:rsidRPr="00683A46" w14:paraId="6D2B279A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14454908" w14:textId="77777777" w:rsidR="003B6774" w:rsidRPr="00683A4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1220" w:type="dxa"/>
            <w:shd w:val="clear" w:color="auto" w:fill="FFFFFF" w:themeFill="background1"/>
            <w:vAlign w:val="center"/>
          </w:tcPr>
          <w:p w14:paraId="410F7DF7" w14:textId="77777777" w:rsidR="003B6774" w:rsidRPr="00683A4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0A604034" w14:textId="77777777" w:rsidR="003B6774" w:rsidRPr="00683A4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930" w:type="dxa"/>
            <w:shd w:val="clear" w:color="auto" w:fill="FFFFFF" w:themeFill="background1"/>
            <w:vAlign w:val="center"/>
          </w:tcPr>
          <w:p w14:paraId="298BCBB5" w14:textId="77777777" w:rsidR="003B6774" w:rsidRPr="00683A46" w:rsidRDefault="003B6774" w:rsidP="003427AF">
            <w:pPr>
              <w:rPr>
                <w:color w:val="808080" w:themeColor="background1" w:themeShade="80"/>
              </w:rPr>
            </w:pPr>
          </w:p>
        </w:tc>
        <w:tc>
          <w:tcPr>
            <w:tcW w:w="4875" w:type="dxa"/>
            <w:gridSpan w:val="2"/>
            <w:shd w:val="clear" w:color="auto" w:fill="FFFFFF" w:themeFill="background1"/>
            <w:vAlign w:val="center"/>
          </w:tcPr>
          <w:p w14:paraId="731296CC" w14:textId="77777777" w:rsidR="003B6774" w:rsidRPr="00683A4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2260" w:type="dxa"/>
            <w:gridSpan w:val="2"/>
            <w:shd w:val="clear" w:color="auto" w:fill="FFFFFF" w:themeFill="background1"/>
            <w:vAlign w:val="center"/>
          </w:tcPr>
          <w:p w14:paraId="2B300B38" w14:textId="77777777" w:rsidR="003B6774" w:rsidRPr="00683A46" w:rsidRDefault="003B6774" w:rsidP="003427AF">
            <w:pPr>
              <w:rPr>
                <w:color w:val="808080" w:themeColor="background1" w:themeShade="80"/>
              </w:rPr>
            </w:pPr>
          </w:p>
        </w:tc>
      </w:tr>
      <w:tr w:rsidR="00FC118F" w14:paraId="72843C64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E2001A" w:themeFill="accent1"/>
            <w:vAlign w:val="center"/>
          </w:tcPr>
          <w:p w14:paraId="1321AF50" w14:textId="7829D2E5" w:rsidR="00826171" w:rsidRPr="00EC75DF" w:rsidRDefault="007126AC" w:rsidP="003B6774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29.03.2027</w:t>
            </w:r>
          </w:p>
        </w:tc>
        <w:tc>
          <w:tcPr>
            <w:tcW w:w="1220" w:type="dxa"/>
            <w:shd w:val="clear" w:color="auto" w:fill="E2001A" w:themeFill="accent1"/>
            <w:vAlign w:val="center"/>
          </w:tcPr>
          <w:p w14:paraId="0E4F463D" w14:textId="63390066" w:rsidR="00826171" w:rsidRPr="00EC75DF" w:rsidRDefault="007126AC" w:rsidP="003B6774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20.06.2027</w:t>
            </w:r>
          </w:p>
        </w:tc>
        <w:tc>
          <w:tcPr>
            <w:tcW w:w="625" w:type="dxa"/>
            <w:shd w:val="clear" w:color="auto" w:fill="E2001A" w:themeFill="accent1"/>
            <w:vAlign w:val="center"/>
          </w:tcPr>
          <w:p w14:paraId="12465227" w14:textId="77777777" w:rsidR="00826171" w:rsidRPr="00EC75DF" w:rsidRDefault="00826171" w:rsidP="003B6774">
            <w:pPr>
              <w:rPr>
                <w:b/>
                <w:color w:val="FFFFFF"/>
              </w:rPr>
            </w:pPr>
            <w:r w:rsidRPr="00EC75DF">
              <w:rPr>
                <w:b/>
                <w:color w:val="FFFFFF"/>
              </w:rPr>
              <w:t>12</w:t>
            </w:r>
          </w:p>
        </w:tc>
        <w:tc>
          <w:tcPr>
            <w:tcW w:w="4930" w:type="dxa"/>
            <w:shd w:val="clear" w:color="auto" w:fill="E2001A" w:themeFill="accent1"/>
            <w:vAlign w:val="center"/>
          </w:tcPr>
          <w:p w14:paraId="2ECA5A4A" w14:textId="77777777" w:rsidR="00826171" w:rsidRPr="00EC75DF" w:rsidRDefault="00826171" w:rsidP="0075016A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  <w:r w:rsidRPr="00EC75DF">
              <w:rPr>
                <w:b/>
                <w:color w:val="FFFFFF"/>
              </w:rPr>
              <w:t>. Praxissemester</w:t>
            </w:r>
          </w:p>
        </w:tc>
        <w:tc>
          <w:tcPr>
            <w:tcW w:w="4875" w:type="dxa"/>
            <w:gridSpan w:val="2"/>
            <w:shd w:val="clear" w:color="auto" w:fill="E2001A" w:themeFill="accent1"/>
            <w:vAlign w:val="center"/>
          </w:tcPr>
          <w:p w14:paraId="23F6A499" w14:textId="77777777" w:rsidR="00826171" w:rsidRPr="00EC75DF" w:rsidRDefault="00826171" w:rsidP="0075016A">
            <w:pPr>
              <w:rPr>
                <w:b/>
                <w:color w:val="FFFFFF"/>
              </w:rPr>
            </w:pPr>
          </w:p>
        </w:tc>
        <w:tc>
          <w:tcPr>
            <w:tcW w:w="2260" w:type="dxa"/>
            <w:gridSpan w:val="2"/>
            <w:shd w:val="clear" w:color="auto" w:fill="E2001A" w:themeFill="accent1"/>
            <w:vAlign w:val="center"/>
          </w:tcPr>
          <w:p w14:paraId="481541A5" w14:textId="77777777" w:rsidR="00826171" w:rsidRPr="00A41916" w:rsidRDefault="00826171" w:rsidP="0075016A">
            <w:pPr>
              <w:rPr>
                <w:color w:val="FFFFFF"/>
              </w:rPr>
            </w:pPr>
          </w:p>
        </w:tc>
      </w:tr>
      <w:tr w:rsidR="005D5A79" w14:paraId="3A46E200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6C4CF1E" w14:textId="77777777" w:rsidR="005D5A79" w:rsidRDefault="005D5A79" w:rsidP="0075016A"/>
        </w:tc>
        <w:tc>
          <w:tcPr>
            <w:tcW w:w="1220" w:type="dxa"/>
            <w:shd w:val="clear" w:color="auto" w:fill="FFFFFF" w:themeFill="background1"/>
            <w:vAlign w:val="center"/>
          </w:tcPr>
          <w:p w14:paraId="574A8884" w14:textId="77777777" w:rsidR="005D5A79" w:rsidRDefault="005D5A79" w:rsidP="0075016A"/>
        </w:tc>
        <w:tc>
          <w:tcPr>
            <w:tcW w:w="625" w:type="dxa"/>
            <w:shd w:val="clear" w:color="auto" w:fill="FFFFFF" w:themeFill="background1"/>
            <w:vAlign w:val="center"/>
          </w:tcPr>
          <w:p w14:paraId="616408E4" w14:textId="77777777" w:rsidR="005D5A79" w:rsidRDefault="005D5A79" w:rsidP="0075016A"/>
        </w:tc>
        <w:tc>
          <w:tcPr>
            <w:tcW w:w="4930" w:type="dxa"/>
            <w:shd w:val="clear" w:color="auto" w:fill="FFFFFF" w:themeFill="background1"/>
            <w:vAlign w:val="center"/>
          </w:tcPr>
          <w:p w14:paraId="55B603F8" w14:textId="00956413" w:rsidR="005D5A79" w:rsidRDefault="005D5A79" w:rsidP="0075016A">
            <w:r>
              <w:t>Begrüßung Stud.</w:t>
            </w:r>
            <w:r w:rsidR="00BB323F">
              <w:t>,</w:t>
            </w:r>
            <w:r>
              <w:t xml:space="preserve"> Zielvereinbarungsgespräch</w:t>
            </w:r>
          </w:p>
        </w:tc>
        <w:tc>
          <w:tcPr>
            <w:tcW w:w="4875" w:type="dxa"/>
            <w:gridSpan w:val="2"/>
            <w:shd w:val="clear" w:color="auto" w:fill="FFFFFF" w:themeFill="background1"/>
            <w:vAlign w:val="center"/>
          </w:tcPr>
          <w:p w14:paraId="42C32593" w14:textId="77777777" w:rsidR="005D5A79" w:rsidRDefault="005D5A79" w:rsidP="0075016A"/>
        </w:tc>
        <w:tc>
          <w:tcPr>
            <w:tcW w:w="2260" w:type="dxa"/>
            <w:gridSpan w:val="2"/>
            <w:shd w:val="clear" w:color="auto" w:fill="FFFFFF" w:themeFill="background1"/>
            <w:vAlign w:val="center"/>
          </w:tcPr>
          <w:p w14:paraId="53854222" w14:textId="7E2CE911" w:rsidR="005D5A79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BB323F" w14:paraId="17F4DA78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632A6684" w14:textId="77777777" w:rsidR="00BB323F" w:rsidRDefault="00BB323F" w:rsidP="0075016A"/>
        </w:tc>
        <w:tc>
          <w:tcPr>
            <w:tcW w:w="1220" w:type="dxa"/>
            <w:shd w:val="clear" w:color="auto" w:fill="FFFFFF" w:themeFill="background1"/>
            <w:vAlign w:val="center"/>
          </w:tcPr>
          <w:p w14:paraId="6CABC059" w14:textId="77777777" w:rsidR="00BB323F" w:rsidRDefault="00BB323F" w:rsidP="0075016A"/>
        </w:tc>
        <w:tc>
          <w:tcPr>
            <w:tcW w:w="625" w:type="dxa"/>
            <w:shd w:val="clear" w:color="auto" w:fill="FFFFFF" w:themeFill="background1"/>
            <w:vAlign w:val="center"/>
          </w:tcPr>
          <w:p w14:paraId="13FF13D7" w14:textId="77777777" w:rsidR="00BB323F" w:rsidRDefault="00BB323F" w:rsidP="0075016A"/>
        </w:tc>
        <w:tc>
          <w:tcPr>
            <w:tcW w:w="4930" w:type="dxa"/>
            <w:shd w:val="clear" w:color="auto" w:fill="FFFFFF" w:themeFill="background1"/>
            <w:vAlign w:val="center"/>
          </w:tcPr>
          <w:p w14:paraId="3BA8DC2C" w14:textId="7AE271C2" w:rsidR="00BB323F" w:rsidRDefault="00BB323F" w:rsidP="0075016A">
            <w:r>
              <w:t>Einsatzgebiet, Aufgabenfeld</w:t>
            </w:r>
          </w:p>
        </w:tc>
        <w:tc>
          <w:tcPr>
            <w:tcW w:w="4875" w:type="dxa"/>
            <w:gridSpan w:val="2"/>
            <w:shd w:val="clear" w:color="auto" w:fill="FFFFFF" w:themeFill="background1"/>
            <w:vAlign w:val="center"/>
          </w:tcPr>
          <w:p w14:paraId="58135F3F" w14:textId="5C332958" w:rsidR="00BB323F" w:rsidRDefault="00BB323F" w:rsidP="0075016A">
            <w:r>
              <w:t>konkrete Arbeiten und Aufträge, Lernziele</w:t>
            </w:r>
          </w:p>
        </w:tc>
        <w:tc>
          <w:tcPr>
            <w:tcW w:w="2260" w:type="dxa"/>
            <w:gridSpan w:val="2"/>
            <w:shd w:val="clear" w:color="auto" w:fill="FFFFFF" w:themeFill="background1"/>
            <w:vAlign w:val="center"/>
          </w:tcPr>
          <w:p w14:paraId="7A39D6DD" w14:textId="31C5F733" w:rsidR="00BB323F" w:rsidRDefault="00EC6D4B" w:rsidP="0075016A">
            <w:r>
              <w:t>Ansprechpartner*in</w:t>
            </w:r>
          </w:p>
        </w:tc>
      </w:tr>
      <w:tr w:rsidR="00BB323F" w14:paraId="39E999BD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276DDC93" w14:textId="77777777" w:rsidR="00BB323F" w:rsidRDefault="00BB323F" w:rsidP="0075016A"/>
        </w:tc>
        <w:tc>
          <w:tcPr>
            <w:tcW w:w="1220" w:type="dxa"/>
            <w:shd w:val="clear" w:color="auto" w:fill="FFFFFF" w:themeFill="background1"/>
            <w:vAlign w:val="center"/>
          </w:tcPr>
          <w:p w14:paraId="3CB3C8F9" w14:textId="77777777" w:rsidR="00BB323F" w:rsidRDefault="00BB323F" w:rsidP="0075016A"/>
        </w:tc>
        <w:tc>
          <w:tcPr>
            <w:tcW w:w="625" w:type="dxa"/>
            <w:shd w:val="clear" w:color="auto" w:fill="FFFFFF" w:themeFill="background1"/>
            <w:vAlign w:val="center"/>
          </w:tcPr>
          <w:p w14:paraId="5831BC91" w14:textId="77777777" w:rsidR="00BB323F" w:rsidRDefault="00BB323F" w:rsidP="0075016A"/>
        </w:tc>
        <w:tc>
          <w:tcPr>
            <w:tcW w:w="4930" w:type="dxa"/>
            <w:shd w:val="clear" w:color="auto" w:fill="FFFFFF" w:themeFill="background1"/>
            <w:vAlign w:val="center"/>
          </w:tcPr>
          <w:p w14:paraId="071BE4CA" w14:textId="12A93E64" w:rsidR="00BB323F" w:rsidRDefault="00BB323F" w:rsidP="0075016A">
            <w:r>
              <w:t>Einsatzgebiet, Aufgabenfeld</w:t>
            </w:r>
          </w:p>
        </w:tc>
        <w:tc>
          <w:tcPr>
            <w:tcW w:w="4875" w:type="dxa"/>
            <w:gridSpan w:val="2"/>
            <w:shd w:val="clear" w:color="auto" w:fill="FFFFFF" w:themeFill="background1"/>
            <w:vAlign w:val="center"/>
          </w:tcPr>
          <w:p w14:paraId="5424D241" w14:textId="01CB3429" w:rsidR="00BB323F" w:rsidRDefault="00BB323F" w:rsidP="0075016A">
            <w:r>
              <w:t>konkrete Arbeiten und Aufträge, Lernziele</w:t>
            </w:r>
          </w:p>
        </w:tc>
        <w:tc>
          <w:tcPr>
            <w:tcW w:w="2260" w:type="dxa"/>
            <w:gridSpan w:val="2"/>
            <w:shd w:val="clear" w:color="auto" w:fill="FFFFFF" w:themeFill="background1"/>
            <w:vAlign w:val="center"/>
          </w:tcPr>
          <w:p w14:paraId="23A2DC49" w14:textId="6B9CB45A" w:rsidR="00BB323F" w:rsidRDefault="00EC6D4B" w:rsidP="0075016A">
            <w:r>
              <w:t>Ansprechpartner*in</w:t>
            </w:r>
          </w:p>
        </w:tc>
      </w:tr>
      <w:tr w:rsidR="00215DFF" w14:paraId="6B97148A" w14:textId="77777777" w:rsidTr="004D33B3">
        <w:trPr>
          <w:gridAfter w:val="1"/>
          <w:wAfter w:w="33" w:type="dxa"/>
          <w:trHeight w:val="340"/>
        </w:trPr>
        <w:tc>
          <w:tcPr>
            <w:tcW w:w="12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F81FFF" w14:textId="77777777" w:rsidR="00215DFF" w:rsidRDefault="00215DFF" w:rsidP="0075016A"/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F05F03" w14:textId="77777777" w:rsidR="00215DFF" w:rsidRDefault="00215DFF" w:rsidP="0075016A"/>
        </w:tc>
        <w:tc>
          <w:tcPr>
            <w:tcW w:w="62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79ED14" w14:textId="77777777" w:rsidR="00215DFF" w:rsidRDefault="00215DFF" w:rsidP="0075016A"/>
        </w:tc>
        <w:tc>
          <w:tcPr>
            <w:tcW w:w="49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88DCD4" w14:textId="27AE2914" w:rsidR="00215DFF" w:rsidRDefault="00215DFF" w:rsidP="0075016A">
            <w:r>
              <w:t>Verabschiedung Stud.</w:t>
            </w:r>
            <w:r w:rsidR="00BB323F">
              <w:t>,</w:t>
            </w:r>
            <w:r>
              <w:t xml:space="preserve"> Reflexionsgespräch</w:t>
            </w:r>
          </w:p>
        </w:tc>
        <w:tc>
          <w:tcPr>
            <w:tcW w:w="487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8C6C36" w14:textId="6C22BF12" w:rsidR="00215DFF" w:rsidRPr="0004731B" w:rsidRDefault="00BB323F" w:rsidP="0075016A">
            <w:pPr>
              <w:rPr>
                <w:sz w:val="16"/>
                <w:szCs w:val="16"/>
              </w:rPr>
            </w:pPr>
            <w:r>
              <w:t>Reflexionsbericht (Abgabe bis 30.09. bei DHBW)</w:t>
            </w:r>
          </w:p>
        </w:tc>
        <w:tc>
          <w:tcPr>
            <w:tcW w:w="226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201A1F" w14:textId="0C090A22" w:rsidR="00215DFF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8E651E" w14:paraId="220BFBAB" w14:textId="77777777" w:rsidTr="004D33B3">
        <w:trPr>
          <w:gridAfter w:val="1"/>
          <w:wAfter w:w="33" w:type="dxa"/>
          <w:trHeight w:val="227"/>
        </w:trPr>
        <w:tc>
          <w:tcPr>
            <w:tcW w:w="1217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FE323A9" w14:textId="77777777" w:rsidR="008E651E" w:rsidRDefault="008E651E" w:rsidP="0075016A"/>
        </w:tc>
        <w:tc>
          <w:tcPr>
            <w:tcW w:w="122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7DBC19D" w14:textId="77777777" w:rsidR="008E651E" w:rsidRDefault="008E651E" w:rsidP="0075016A"/>
        </w:tc>
        <w:tc>
          <w:tcPr>
            <w:tcW w:w="625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49F9F37" w14:textId="77777777" w:rsidR="008E651E" w:rsidRDefault="008E651E" w:rsidP="0075016A"/>
        </w:tc>
        <w:tc>
          <w:tcPr>
            <w:tcW w:w="493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AABF280" w14:textId="77777777" w:rsidR="008E651E" w:rsidRDefault="008E651E" w:rsidP="0075016A"/>
        </w:tc>
        <w:tc>
          <w:tcPr>
            <w:tcW w:w="487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182D32C" w14:textId="77777777" w:rsidR="008E651E" w:rsidRPr="0004731B" w:rsidRDefault="008E651E" w:rsidP="0075016A">
            <w:pPr>
              <w:rPr>
                <w:sz w:val="16"/>
                <w:szCs w:val="16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2EBFB14" w14:textId="77777777" w:rsidR="008E651E" w:rsidRDefault="008E651E" w:rsidP="0075016A"/>
        </w:tc>
      </w:tr>
      <w:tr w:rsidR="003B6774" w:rsidRPr="00980106" w14:paraId="009C98A8" w14:textId="77777777" w:rsidTr="004D33B3">
        <w:trPr>
          <w:trHeight w:val="340"/>
        </w:trPr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42F99F42" w14:textId="0C35EFA4" w:rsidR="003B6774" w:rsidRPr="00980106" w:rsidRDefault="007126AC" w:rsidP="003427AF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21.06.2027</w:t>
            </w:r>
          </w:p>
        </w:tc>
        <w:tc>
          <w:tcPr>
            <w:tcW w:w="1220" w:type="dxa"/>
            <w:shd w:val="clear" w:color="auto" w:fill="BFBFBF" w:themeFill="background1" w:themeFillShade="BF"/>
            <w:vAlign w:val="center"/>
          </w:tcPr>
          <w:p w14:paraId="7D5F829C" w14:textId="0D5E7310" w:rsidR="003B6774" w:rsidRPr="00980106" w:rsidRDefault="007126AC" w:rsidP="003427AF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12.09</w:t>
            </w:r>
            <w:r w:rsidR="003B6774" w:rsidRPr="00980106">
              <w:rPr>
                <w:b/>
                <w:color w:val="595959" w:themeColor="text1" w:themeTint="A6"/>
              </w:rPr>
              <w:t>.2027</w:t>
            </w:r>
          </w:p>
        </w:tc>
        <w:tc>
          <w:tcPr>
            <w:tcW w:w="625" w:type="dxa"/>
            <w:shd w:val="clear" w:color="auto" w:fill="BFBFBF" w:themeFill="background1" w:themeFillShade="BF"/>
            <w:vAlign w:val="center"/>
          </w:tcPr>
          <w:p w14:paraId="5422A07E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12</w:t>
            </w:r>
          </w:p>
        </w:tc>
        <w:tc>
          <w:tcPr>
            <w:tcW w:w="4941" w:type="dxa"/>
            <w:gridSpan w:val="2"/>
            <w:shd w:val="clear" w:color="auto" w:fill="BFBFBF" w:themeFill="background1" w:themeFillShade="BF"/>
            <w:vAlign w:val="center"/>
          </w:tcPr>
          <w:p w14:paraId="4F73EB7F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 xml:space="preserve">2. Theoriesemester </w:t>
            </w:r>
          </w:p>
        </w:tc>
        <w:tc>
          <w:tcPr>
            <w:tcW w:w="4883" w:type="dxa"/>
            <w:gridSpan w:val="2"/>
            <w:shd w:val="clear" w:color="auto" w:fill="BFBFBF" w:themeFill="background1" w:themeFillShade="BF"/>
            <w:vAlign w:val="center"/>
          </w:tcPr>
          <w:p w14:paraId="2D1E4C4B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2274" w:type="dxa"/>
            <w:gridSpan w:val="2"/>
            <w:shd w:val="clear" w:color="auto" w:fill="BFBFBF" w:themeFill="background1" w:themeFillShade="BF"/>
            <w:vAlign w:val="center"/>
          </w:tcPr>
          <w:p w14:paraId="7E6194F6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DHBW</w:t>
            </w:r>
          </w:p>
        </w:tc>
      </w:tr>
      <w:tr w:rsidR="003B6774" w:rsidRPr="00A41916" w14:paraId="1FE71264" w14:textId="77777777" w:rsidTr="004D33B3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12991F1B" w14:textId="77777777" w:rsidR="003B6774" w:rsidRPr="00EC75DF" w:rsidRDefault="003B6774" w:rsidP="003427AF">
            <w:pPr>
              <w:rPr>
                <w:b/>
                <w:color w:val="FFFFFF"/>
              </w:rPr>
            </w:pPr>
          </w:p>
        </w:tc>
        <w:tc>
          <w:tcPr>
            <w:tcW w:w="1220" w:type="dxa"/>
            <w:shd w:val="clear" w:color="auto" w:fill="FFFFFF" w:themeFill="background1"/>
            <w:vAlign w:val="center"/>
          </w:tcPr>
          <w:p w14:paraId="174AF986" w14:textId="77777777" w:rsidR="003B6774" w:rsidRPr="00EC75DF" w:rsidRDefault="003B6774" w:rsidP="003427AF">
            <w:pPr>
              <w:rPr>
                <w:b/>
                <w:color w:val="FFFFFF"/>
              </w:rPr>
            </w:pP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325336D3" w14:textId="77777777" w:rsidR="003B6774" w:rsidRPr="00EC75DF" w:rsidRDefault="003B6774" w:rsidP="003427AF">
            <w:pPr>
              <w:rPr>
                <w:b/>
                <w:color w:val="FFFFFF"/>
              </w:rPr>
            </w:pPr>
          </w:p>
        </w:tc>
        <w:tc>
          <w:tcPr>
            <w:tcW w:w="4941" w:type="dxa"/>
            <w:gridSpan w:val="2"/>
            <w:shd w:val="clear" w:color="auto" w:fill="FFFFFF" w:themeFill="background1"/>
            <w:vAlign w:val="center"/>
          </w:tcPr>
          <w:p w14:paraId="3D6B1422" w14:textId="77777777" w:rsidR="003B6774" w:rsidRPr="00980106" w:rsidRDefault="003B6774" w:rsidP="003427AF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Bilanzierung, Kosten- und Leistungsrechnung, Investition und Finanzierung, Management von</w:t>
            </w:r>
          </w:p>
          <w:p w14:paraId="4FF02585" w14:textId="77777777" w:rsidR="003B6774" w:rsidRPr="00980106" w:rsidRDefault="003B6774" w:rsidP="003427AF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Digitalisierung und Nachhaltigkeit, Käufer- &amp; Konsumentenverhalten, Aktuelle Trends in der Lebensmittelwirtschaft, Fortgeschrittene Mikroökonomik, Statistik, Studienrichtungsspezifisches Seminar</w:t>
            </w:r>
            <w:r>
              <w:rPr>
                <w:color w:val="808080" w:themeColor="background1" w:themeShade="80"/>
              </w:rPr>
              <w:t xml:space="preserve"> (Projektmanagement)</w:t>
            </w:r>
          </w:p>
        </w:tc>
        <w:tc>
          <w:tcPr>
            <w:tcW w:w="4883" w:type="dxa"/>
            <w:gridSpan w:val="2"/>
            <w:shd w:val="clear" w:color="auto" w:fill="FFFFFF" w:themeFill="background1"/>
            <w:vAlign w:val="center"/>
          </w:tcPr>
          <w:p w14:paraId="4ADC3449" w14:textId="77777777" w:rsidR="003B6774" w:rsidRPr="00EC75DF" w:rsidRDefault="003B6774" w:rsidP="003427AF">
            <w:pPr>
              <w:rPr>
                <w:b/>
                <w:color w:val="FFFFFF"/>
              </w:rPr>
            </w:pPr>
          </w:p>
        </w:tc>
        <w:tc>
          <w:tcPr>
            <w:tcW w:w="2274" w:type="dxa"/>
            <w:gridSpan w:val="2"/>
            <w:shd w:val="clear" w:color="auto" w:fill="FFFFFF" w:themeFill="background1"/>
            <w:vAlign w:val="center"/>
          </w:tcPr>
          <w:p w14:paraId="7CCEAD9B" w14:textId="77777777" w:rsidR="003B6774" w:rsidRPr="00A41916" w:rsidRDefault="003B6774" w:rsidP="003427AF">
            <w:pPr>
              <w:rPr>
                <w:color w:val="FFFFFF"/>
              </w:rPr>
            </w:pPr>
          </w:p>
        </w:tc>
      </w:tr>
      <w:tr w:rsidR="003B6774" w:rsidRPr="00A41916" w14:paraId="2AC0C10C" w14:textId="77777777" w:rsidTr="004D33B3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7EB93C33" w14:textId="77777777" w:rsidR="003B6774" w:rsidRDefault="003B6774" w:rsidP="003427AF"/>
        </w:tc>
        <w:tc>
          <w:tcPr>
            <w:tcW w:w="1220" w:type="dxa"/>
            <w:shd w:val="clear" w:color="auto" w:fill="FFFFFF" w:themeFill="background1"/>
            <w:vAlign w:val="center"/>
          </w:tcPr>
          <w:p w14:paraId="2347615F" w14:textId="77777777" w:rsidR="003B6774" w:rsidRDefault="003B6774" w:rsidP="003427AF">
            <w:r>
              <w:t>Im 2. Sem.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046F4245" w14:textId="77777777" w:rsidR="003B6774" w:rsidRDefault="003B6774" w:rsidP="003427AF"/>
        </w:tc>
        <w:tc>
          <w:tcPr>
            <w:tcW w:w="4941" w:type="dxa"/>
            <w:gridSpan w:val="2"/>
            <w:shd w:val="clear" w:color="auto" w:fill="FFFFFF" w:themeFill="background1"/>
            <w:vAlign w:val="center"/>
          </w:tcPr>
          <w:p w14:paraId="3B4E12DB" w14:textId="77777777" w:rsidR="003B6774" w:rsidRDefault="003B6774" w:rsidP="003427AF">
            <w:r>
              <w:t>Absprache Thema für Projektarbeit 1 (Stud. mit SGL)</w:t>
            </w:r>
          </w:p>
        </w:tc>
        <w:tc>
          <w:tcPr>
            <w:tcW w:w="4883" w:type="dxa"/>
            <w:gridSpan w:val="2"/>
            <w:shd w:val="clear" w:color="auto" w:fill="FFFFFF" w:themeFill="background1"/>
            <w:vAlign w:val="center"/>
          </w:tcPr>
          <w:p w14:paraId="3D362178" w14:textId="77777777" w:rsidR="003B6774" w:rsidRPr="00A41916" w:rsidRDefault="003B6774" w:rsidP="003427AF">
            <w:r>
              <w:t>Ziel: Vorklärung</w:t>
            </w:r>
          </w:p>
        </w:tc>
        <w:tc>
          <w:tcPr>
            <w:tcW w:w="2274" w:type="dxa"/>
            <w:gridSpan w:val="2"/>
            <w:shd w:val="clear" w:color="auto" w:fill="FFFFFF" w:themeFill="background1"/>
            <w:vAlign w:val="center"/>
          </w:tcPr>
          <w:p w14:paraId="60AEBE20" w14:textId="77777777" w:rsidR="003B6774" w:rsidRPr="00A41916" w:rsidRDefault="003B6774" w:rsidP="003427AF">
            <w:proofErr w:type="spellStart"/>
            <w:r w:rsidRPr="00A41916">
              <w:t>Studiengangsleitung</w:t>
            </w:r>
            <w:proofErr w:type="spellEnd"/>
          </w:p>
        </w:tc>
      </w:tr>
      <w:tr w:rsidR="003B6774" w:rsidRPr="00A41916" w14:paraId="0CCA8106" w14:textId="77777777" w:rsidTr="004D33B3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3FBAA0A8" w14:textId="77777777" w:rsidR="003B6774" w:rsidRDefault="003B6774" w:rsidP="003427AF"/>
        </w:tc>
        <w:tc>
          <w:tcPr>
            <w:tcW w:w="1220" w:type="dxa"/>
            <w:shd w:val="clear" w:color="auto" w:fill="FFFFFF" w:themeFill="background1"/>
            <w:vAlign w:val="center"/>
          </w:tcPr>
          <w:p w14:paraId="75B228D1" w14:textId="77777777" w:rsidR="003B6774" w:rsidRDefault="003B6774" w:rsidP="003427AF">
            <w:r>
              <w:t>ggfs.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4ED4C752" w14:textId="77777777" w:rsidR="003B6774" w:rsidRDefault="003B6774" w:rsidP="003427AF"/>
        </w:tc>
        <w:tc>
          <w:tcPr>
            <w:tcW w:w="4941" w:type="dxa"/>
            <w:gridSpan w:val="2"/>
            <w:shd w:val="clear" w:color="auto" w:fill="FFFFFF" w:themeFill="background1"/>
            <w:vAlign w:val="center"/>
          </w:tcPr>
          <w:p w14:paraId="53EF761F" w14:textId="598F7272" w:rsidR="003B6774" w:rsidRDefault="003B6774" w:rsidP="003427AF">
            <w:r>
              <w:t xml:space="preserve">Zentrale Meldefrist für Auslandssemester im </w:t>
            </w:r>
            <w:r w:rsidR="00D37E15">
              <w:t>3</w:t>
            </w:r>
            <w:r>
              <w:t>.</w:t>
            </w:r>
            <w:r w:rsidR="00D37E15">
              <w:t xml:space="preserve"> Theorie-</w:t>
            </w:r>
            <w:r>
              <w:t xml:space="preserve">Sem. </w:t>
            </w:r>
          </w:p>
        </w:tc>
        <w:tc>
          <w:tcPr>
            <w:tcW w:w="4883" w:type="dxa"/>
            <w:gridSpan w:val="2"/>
            <w:shd w:val="clear" w:color="auto" w:fill="FFFFFF" w:themeFill="background1"/>
            <w:vAlign w:val="center"/>
          </w:tcPr>
          <w:p w14:paraId="24935B3B" w14:textId="77777777" w:rsidR="003B6774" w:rsidRPr="00980106" w:rsidRDefault="003B6774" w:rsidP="003427AF">
            <w:pPr>
              <w:rPr>
                <w:i/>
              </w:rPr>
            </w:pPr>
            <w:r w:rsidRPr="00980106">
              <w:rPr>
                <w:i/>
              </w:rPr>
              <w:t>Bei Planung auch der Praxisphase berücksichtigen</w:t>
            </w:r>
          </w:p>
        </w:tc>
        <w:tc>
          <w:tcPr>
            <w:tcW w:w="2274" w:type="dxa"/>
            <w:gridSpan w:val="2"/>
            <w:shd w:val="clear" w:color="auto" w:fill="FFFFFF" w:themeFill="background1"/>
            <w:vAlign w:val="center"/>
          </w:tcPr>
          <w:p w14:paraId="441FA35A" w14:textId="161EFD94" w:rsidR="004D33B3" w:rsidRPr="00A41916" w:rsidRDefault="003B6774" w:rsidP="003427AF">
            <w:r w:rsidRPr="00A41916">
              <w:t>Stud</w:t>
            </w:r>
            <w:r>
              <w:t>ent*in</w:t>
            </w:r>
          </w:p>
        </w:tc>
      </w:tr>
      <w:tr w:rsidR="004D33B3" w:rsidRPr="00A41916" w14:paraId="2A5FDDFC" w14:textId="77777777" w:rsidTr="004D33B3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6B098B69" w14:textId="77777777" w:rsidR="004D33B3" w:rsidRDefault="004D33B3" w:rsidP="00B32702"/>
        </w:tc>
        <w:tc>
          <w:tcPr>
            <w:tcW w:w="1220" w:type="dxa"/>
            <w:shd w:val="clear" w:color="auto" w:fill="FFFFFF" w:themeFill="background1"/>
            <w:vAlign w:val="center"/>
          </w:tcPr>
          <w:p w14:paraId="68363367" w14:textId="007856D8" w:rsidR="004D33B3" w:rsidRDefault="004D33B3" w:rsidP="00B32702">
            <w:r>
              <w:t>18.08.2027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025EE4CB" w14:textId="77777777" w:rsidR="004D33B3" w:rsidRDefault="004D33B3" w:rsidP="00B32702"/>
        </w:tc>
        <w:tc>
          <w:tcPr>
            <w:tcW w:w="4941" w:type="dxa"/>
            <w:gridSpan w:val="2"/>
            <w:shd w:val="clear" w:color="auto" w:fill="FFFFFF" w:themeFill="background1"/>
            <w:vAlign w:val="center"/>
          </w:tcPr>
          <w:p w14:paraId="0D7BE237" w14:textId="77777777" w:rsidR="004D33B3" w:rsidRDefault="004D33B3" w:rsidP="00B32702">
            <w:r>
              <w:t>Letzter Abgabetermin Themenantrag Projektarbeit 1</w:t>
            </w:r>
          </w:p>
        </w:tc>
        <w:tc>
          <w:tcPr>
            <w:tcW w:w="4883" w:type="dxa"/>
            <w:gridSpan w:val="2"/>
            <w:shd w:val="clear" w:color="auto" w:fill="FFFFFF" w:themeFill="background1"/>
            <w:vAlign w:val="center"/>
          </w:tcPr>
          <w:p w14:paraId="64A220BC" w14:textId="77777777" w:rsidR="004D33B3" w:rsidRPr="00A41916" w:rsidRDefault="004D33B3" w:rsidP="00B32702">
            <w:r>
              <w:t>Themenantrag und Exposé, Grundlage</w:t>
            </w:r>
          </w:p>
        </w:tc>
        <w:tc>
          <w:tcPr>
            <w:tcW w:w="2274" w:type="dxa"/>
            <w:gridSpan w:val="2"/>
            <w:shd w:val="clear" w:color="auto" w:fill="FFFFFF" w:themeFill="background1"/>
            <w:vAlign w:val="center"/>
          </w:tcPr>
          <w:p w14:paraId="3ACECB73" w14:textId="77777777" w:rsidR="004D33B3" w:rsidRPr="00A41916" w:rsidRDefault="004D33B3" w:rsidP="00B32702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4D33B3" w:rsidRPr="00980106" w14:paraId="2D5D2009" w14:textId="77777777" w:rsidTr="004D33B3">
        <w:trPr>
          <w:trHeight w:val="340"/>
        </w:trPr>
        <w:tc>
          <w:tcPr>
            <w:tcW w:w="12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D3D2E8" w14:textId="77777777" w:rsidR="004D33B3" w:rsidRPr="00980106" w:rsidRDefault="004D33B3" w:rsidP="00B32702">
            <w:pPr>
              <w:rPr>
                <w:color w:val="808080" w:themeColor="background1" w:themeShade="80"/>
              </w:rPr>
            </w:pP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4ED742" w14:textId="234F0704" w:rsidR="004D33B3" w:rsidRPr="00FF2C3D" w:rsidRDefault="004D33B3" w:rsidP="00B32702">
            <w:pPr>
              <w:rPr>
                <w:color w:val="808080" w:themeColor="background1" w:themeShade="80"/>
              </w:rPr>
            </w:pPr>
            <w:r w:rsidRPr="00FF2C3D">
              <w:rPr>
                <w:color w:val="808080" w:themeColor="background1" w:themeShade="80"/>
              </w:rPr>
              <w:t>08.09.2027</w:t>
            </w:r>
          </w:p>
        </w:tc>
        <w:tc>
          <w:tcPr>
            <w:tcW w:w="62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A4FC08" w14:textId="77777777" w:rsidR="004D33B3" w:rsidRPr="00FF2C3D" w:rsidRDefault="004D33B3" w:rsidP="00B32702">
            <w:pPr>
              <w:rPr>
                <w:color w:val="808080" w:themeColor="background1" w:themeShade="80"/>
              </w:rPr>
            </w:pPr>
          </w:p>
        </w:tc>
        <w:tc>
          <w:tcPr>
            <w:tcW w:w="494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659EE4" w14:textId="77777777" w:rsidR="004D33B3" w:rsidRPr="00FF2C3D" w:rsidRDefault="004D33B3" w:rsidP="00B32702">
            <w:pPr>
              <w:rPr>
                <w:color w:val="808080" w:themeColor="background1" w:themeShade="80"/>
              </w:rPr>
            </w:pPr>
            <w:r w:rsidRPr="00FF2C3D">
              <w:rPr>
                <w:color w:val="808080" w:themeColor="background1" w:themeShade="80"/>
              </w:rPr>
              <w:t>Genehmigung Thema Projektarbeit 1 durch DHBW</w:t>
            </w:r>
          </w:p>
        </w:tc>
        <w:tc>
          <w:tcPr>
            <w:tcW w:w="488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8D5E73" w14:textId="77777777" w:rsidR="004D33B3" w:rsidRPr="00FF2C3D" w:rsidRDefault="004D33B3" w:rsidP="00B32702">
            <w:pPr>
              <w:rPr>
                <w:color w:val="808080" w:themeColor="background1" w:themeShade="80"/>
              </w:rPr>
            </w:pPr>
            <w:r w:rsidRPr="00FF2C3D">
              <w:rPr>
                <w:color w:val="808080" w:themeColor="background1" w:themeShade="80"/>
              </w:rPr>
              <w:t>Beginn der 10-wöchigen Bearbeitungsfrist</w:t>
            </w:r>
          </w:p>
        </w:tc>
        <w:tc>
          <w:tcPr>
            <w:tcW w:w="227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6D68E0" w14:textId="77777777" w:rsidR="004D33B3" w:rsidRPr="00FF2C3D" w:rsidRDefault="004D33B3" w:rsidP="00B32702">
            <w:pPr>
              <w:rPr>
                <w:color w:val="808080" w:themeColor="background1" w:themeShade="80"/>
              </w:rPr>
            </w:pPr>
            <w:proofErr w:type="spellStart"/>
            <w:r w:rsidRPr="00FF2C3D">
              <w:rPr>
                <w:color w:val="808080" w:themeColor="background1" w:themeShade="80"/>
              </w:rPr>
              <w:t>Studiengangsleitung</w:t>
            </w:r>
            <w:proofErr w:type="spellEnd"/>
          </w:p>
        </w:tc>
      </w:tr>
    </w:tbl>
    <w:p w14:paraId="224C3F74" w14:textId="353C130E" w:rsidR="007E4C3D" w:rsidRDefault="007E4C3D"/>
    <w:p w14:paraId="788BA3FC" w14:textId="5C79D85C" w:rsidR="004D33B3" w:rsidRDefault="004D33B3">
      <w:r>
        <w:br w:type="page"/>
      </w:r>
    </w:p>
    <w:tbl>
      <w:tblPr>
        <w:tblStyle w:val="Tabellenraster"/>
        <w:tblW w:w="15155" w:type="dxa"/>
        <w:tblInd w:w="-5" w:type="dxa"/>
        <w:tblLook w:val="04A0" w:firstRow="1" w:lastRow="0" w:firstColumn="1" w:lastColumn="0" w:noHBand="0" w:noVBand="1"/>
      </w:tblPr>
      <w:tblGrid>
        <w:gridCol w:w="1219"/>
        <w:gridCol w:w="10"/>
        <w:gridCol w:w="1207"/>
        <w:gridCol w:w="12"/>
        <w:gridCol w:w="611"/>
        <w:gridCol w:w="13"/>
        <w:gridCol w:w="4915"/>
        <w:gridCol w:w="23"/>
        <w:gridCol w:w="4849"/>
        <w:gridCol w:w="33"/>
        <w:gridCol w:w="2225"/>
        <w:gridCol w:w="38"/>
      </w:tblGrid>
      <w:tr w:rsidR="00BB323F" w:rsidRPr="00BB323F" w14:paraId="2B8C5850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tcBorders>
              <w:left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6B0A608" w14:textId="03BA6F4B" w:rsidR="00755E94" w:rsidRPr="00980106" w:rsidRDefault="00755E94" w:rsidP="003B6774">
            <w:pPr>
              <w:rPr>
                <w:bCs/>
                <w:color w:val="C00000"/>
              </w:rPr>
            </w:pPr>
          </w:p>
        </w:tc>
        <w:tc>
          <w:tcPr>
            <w:tcW w:w="1217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1DE6BFA" w14:textId="77777777" w:rsidR="00755E94" w:rsidRPr="00980106" w:rsidRDefault="00755E94" w:rsidP="003B6774">
            <w:pPr>
              <w:rPr>
                <w:bCs/>
                <w:color w:val="C00000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CE14550" w14:textId="77777777" w:rsidR="00755E94" w:rsidRPr="00980106" w:rsidRDefault="00755E94" w:rsidP="003B6774">
            <w:pPr>
              <w:rPr>
                <w:bCs/>
                <w:color w:val="C00000"/>
                <w:spacing w:val="10"/>
                <w:sz w:val="14"/>
                <w:szCs w:val="14"/>
              </w:rPr>
            </w:pPr>
          </w:p>
        </w:tc>
        <w:tc>
          <w:tcPr>
            <w:tcW w:w="4928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92CF2B1" w14:textId="51D65FBD" w:rsidR="00755E94" w:rsidRPr="00980106" w:rsidRDefault="008E651E" w:rsidP="0075016A">
            <w:pPr>
              <w:rPr>
                <w:bCs/>
                <w:color w:val="C00000"/>
                <w:spacing w:val="10"/>
              </w:rPr>
            </w:pPr>
            <w:r w:rsidRPr="00980106">
              <w:rPr>
                <w:bCs/>
                <w:color w:val="C00000"/>
                <w:spacing w:val="10"/>
              </w:rPr>
              <w:t>ZWEITES STUDIENJAHR</w:t>
            </w:r>
          </w:p>
        </w:tc>
        <w:tc>
          <w:tcPr>
            <w:tcW w:w="4872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C6747F7" w14:textId="77777777" w:rsidR="00755E94" w:rsidRPr="00980106" w:rsidRDefault="00755E94" w:rsidP="0075016A">
            <w:pPr>
              <w:rPr>
                <w:bCs/>
                <w:color w:val="C00000"/>
              </w:rPr>
            </w:pPr>
          </w:p>
        </w:tc>
        <w:tc>
          <w:tcPr>
            <w:tcW w:w="2258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140BC81" w14:textId="77777777" w:rsidR="00755E94" w:rsidRPr="00980106" w:rsidRDefault="00755E94" w:rsidP="0075016A">
            <w:pPr>
              <w:rPr>
                <w:bCs/>
                <w:color w:val="C00000"/>
              </w:rPr>
            </w:pPr>
          </w:p>
        </w:tc>
      </w:tr>
      <w:tr w:rsidR="008E651E" w:rsidRPr="008744C5" w14:paraId="5BC3F83D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tcMar>
              <w:left w:w="0" w:type="dxa"/>
              <w:right w:w="0" w:type="dxa"/>
            </w:tcMar>
            <w:vAlign w:val="center"/>
          </w:tcPr>
          <w:p w14:paraId="64ED50E3" w14:textId="39F25636" w:rsidR="008E651E" w:rsidRPr="00D6183A" w:rsidRDefault="008E651E" w:rsidP="003B6774">
            <w:pPr>
              <w:rPr>
                <w:b/>
                <w:sz w:val="18"/>
                <w:szCs w:val="18"/>
              </w:rPr>
            </w:pPr>
            <w:r>
              <w:br w:type="page"/>
            </w:r>
            <w:r w:rsidRPr="00D6183A">
              <w:rPr>
                <w:b/>
                <w:sz w:val="18"/>
                <w:szCs w:val="18"/>
              </w:rPr>
              <w:t>Zeitraum von</w:t>
            </w:r>
          </w:p>
        </w:tc>
        <w:tc>
          <w:tcPr>
            <w:tcW w:w="1217" w:type="dxa"/>
            <w:gridSpan w:val="2"/>
            <w:vAlign w:val="center"/>
          </w:tcPr>
          <w:p w14:paraId="7F44F259" w14:textId="77777777" w:rsidR="008E651E" w:rsidRPr="00D6183A" w:rsidRDefault="008E651E" w:rsidP="003B6774">
            <w:pPr>
              <w:rPr>
                <w:b/>
                <w:sz w:val="18"/>
                <w:szCs w:val="18"/>
              </w:rPr>
            </w:pPr>
            <w:r w:rsidRPr="00D6183A">
              <w:rPr>
                <w:b/>
                <w:sz w:val="18"/>
                <w:szCs w:val="18"/>
              </w:rPr>
              <w:t>bis</w:t>
            </w:r>
          </w:p>
        </w:tc>
        <w:tc>
          <w:tcPr>
            <w:tcW w:w="623" w:type="dxa"/>
            <w:gridSpan w:val="2"/>
            <w:tcMar>
              <w:left w:w="0" w:type="dxa"/>
              <w:right w:w="0" w:type="dxa"/>
            </w:tcMar>
            <w:vAlign w:val="center"/>
          </w:tcPr>
          <w:p w14:paraId="13123107" w14:textId="77777777" w:rsidR="008E651E" w:rsidRPr="00D6183A" w:rsidRDefault="008E651E" w:rsidP="003B6774">
            <w:pPr>
              <w:rPr>
                <w:b/>
                <w:sz w:val="14"/>
                <w:szCs w:val="14"/>
              </w:rPr>
            </w:pPr>
            <w:r w:rsidRPr="00D6183A">
              <w:rPr>
                <w:b/>
                <w:sz w:val="14"/>
                <w:szCs w:val="14"/>
              </w:rPr>
              <w:t>Wochen</w:t>
            </w:r>
          </w:p>
        </w:tc>
        <w:tc>
          <w:tcPr>
            <w:tcW w:w="4928" w:type="dxa"/>
            <w:gridSpan w:val="2"/>
            <w:vAlign w:val="center"/>
          </w:tcPr>
          <w:p w14:paraId="3BEF9436" w14:textId="2823C801" w:rsidR="008E651E" w:rsidRPr="008744C5" w:rsidRDefault="008E651E" w:rsidP="0075016A">
            <w:pPr>
              <w:rPr>
                <w:b/>
              </w:rPr>
            </w:pPr>
            <w:r>
              <w:rPr>
                <w:b/>
              </w:rPr>
              <w:t>Mögliche Bereiche,</w:t>
            </w:r>
            <w:r w:rsidRPr="008744C5">
              <w:rPr>
                <w:b/>
              </w:rPr>
              <w:t xml:space="preserve"> </w:t>
            </w:r>
            <w:r>
              <w:rPr>
                <w:b/>
              </w:rPr>
              <w:t>Themen</w:t>
            </w:r>
          </w:p>
        </w:tc>
        <w:tc>
          <w:tcPr>
            <w:tcW w:w="4872" w:type="dxa"/>
            <w:gridSpan w:val="2"/>
            <w:vAlign w:val="center"/>
          </w:tcPr>
          <w:p w14:paraId="7115BE12" w14:textId="7FBC88E1" w:rsidR="008E651E" w:rsidRPr="008744C5" w:rsidRDefault="008E651E" w:rsidP="0075016A">
            <w:pPr>
              <w:rPr>
                <w:b/>
              </w:rPr>
            </w:pPr>
            <w:r w:rsidRPr="008744C5">
              <w:rPr>
                <w:b/>
              </w:rPr>
              <w:t>Ausbildungs</w:t>
            </w:r>
            <w:r>
              <w:rPr>
                <w:b/>
              </w:rPr>
              <w:t>inhalte</w:t>
            </w:r>
            <w:r w:rsidR="007E4C3D">
              <w:rPr>
                <w:b/>
              </w:rPr>
              <w:t xml:space="preserve">, </w:t>
            </w:r>
            <w:r w:rsidRPr="008744C5">
              <w:rPr>
                <w:b/>
              </w:rPr>
              <w:t>Lern-Schwerpunkte</w:t>
            </w:r>
          </w:p>
        </w:tc>
        <w:tc>
          <w:tcPr>
            <w:tcW w:w="2258" w:type="dxa"/>
            <w:gridSpan w:val="2"/>
            <w:vAlign w:val="center"/>
          </w:tcPr>
          <w:p w14:paraId="6A29AC4D" w14:textId="77777777" w:rsidR="008E651E" w:rsidRPr="008744C5" w:rsidRDefault="008E651E" w:rsidP="0075016A">
            <w:pPr>
              <w:rPr>
                <w:b/>
              </w:rPr>
            </w:pPr>
            <w:r w:rsidRPr="008744C5">
              <w:rPr>
                <w:b/>
              </w:rPr>
              <w:t>Verantwortlich</w:t>
            </w:r>
          </w:p>
        </w:tc>
      </w:tr>
      <w:tr w:rsidR="007E4C3D" w:rsidRPr="007E4C3D" w14:paraId="27A18ECF" w14:textId="77777777" w:rsidTr="004D33B3">
        <w:trPr>
          <w:gridAfter w:val="1"/>
          <w:wAfter w:w="38" w:type="dxa"/>
          <w:cantSplit/>
          <w:trHeight w:val="340"/>
        </w:trPr>
        <w:tc>
          <w:tcPr>
            <w:tcW w:w="1219" w:type="dxa"/>
            <w:shd w:val="clear" w:color="auto" w:fill="BFBFBF" w:themeFill="background1" w:themeFillShade="BF"/>
            <w:vAlign w:val="center"/>
          </w:tcPr>
          <w:p w14:paraId="08171614" w14:textId="574100E6" w:rsidR="00FC118F" w:rsidRPr="00980106" w:rsidRDefault="00FC118F" w:rsidP="003B6774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1217" w:type="dxa"/>
            <w:gridSpan w:val="2"/>
            <w:shd w:val="clear" w:color="auto" w:fill="BFBFBF" w:themeFill="background1" w:themeFillShade="BF"/>
            <w:vAlign w:val="center"/>
          </w:tcPr>
          <w:p w14:paraId="78B6AF8A" w14:textId="66B5606C" w:rsidR="00FC118F" w:rsidRPr="00980106" w:rsidRDefault="00FC118F" w:rsidP="003B6774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623" w:type="dxa"/>
            <w:gridSpan w:val="2"/>
            <w:shd w:val="clear" w:color="auto" w:fill="BFBFBF" w:themeFill="background1" w:themeFillShade="BF"/>
            <w:vAlign w:val="center"/>
          </w:tcPr>
          <w:p w14:paraId="13793CC4" w14:textId="23614C35" w:rsidR="00FC118F" w:rsidRPr="00980106" w:rsidRDefault="00FC118F" w:rsidP="003B6774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4928" w:type="dxa"/>
            <w:gridSpan w:val="2"/>
            <w:shd w:val="clear" w:color="auto" w:fill="BFBFBF" w:themeFill="background1" w:themeFillShade="BF"/>
            <w:vAlign w:val="center"/>
          </w:tcPr>
          <w:p w14:paraId="2D1CF9F4" w14:textId="1D716CA2" w:rsidR="00FC118F" w:rsidRPr="00980106" w:rsidRDefault="00FC118F" w:rsidP="0075016A">
            <w:pPr>
              <w:keepNext/>
              <w:rPr>
                <w:b/>
                <w:color w:val="595959" w:themeColor="text1" w:themeTint="A6"/>
              </w:rPr>
            </w:pPr>
          </w:p>
        </w:tc>
        <w:tc>
          <w:tcPr>
            <w:tcW w:w="4872" w:type="dxa"/>
            <w:gridSpan w:val="2"/>
            <w:shd w:val="clear" w:color="auto" w:fill="BFBFBF" w:themeFill="background1" w:themeFillShade="BF"/>
            <w:vAlign w:val="center"/>
          </w:tcPr>
          <w:p w14:paraId="4BADDBCF" w14:textId="77777777" w:rsidR="00FC118F" w:rsidRPr="00980106" w:rsidRDefault="00FC118F" w:rsidP="0075016A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2258" w:type="dxa"/>
            <w:gridSpan w:val="2"/>
            <w:shd w:val="clear" w:color="auto" w:fill="BFBFBF" w:themeFill="background1" w:themeFillShade="BF"/>
            <w:vAlign w:val="center"/>
          </w:tcPr>
          <w:p w14:paraId="67D669B1" w14:textId="333543A9" w:rsidR="00FC118F" w:rsidRPr="00980106" w:rsidRDefault="00FC118F" w:rsidP="0075016A">
            <w:pPr>
              <w:rPr>
                <w:b/>
                <w:color w:val="595959" w:themeColor="text1" w:themeTint="A6"/>
              </w:rPr>
            </w:pPr>
          </w:p>
        </w:tc>
      </w:tr>
      <w:tr w:rsidR="003D6473" w:rsidRPr="00EC75DF" w14:paraId="2AF4ACBB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shd w:val="clear" w:color="auto" w:fill="E2001A" w:themeFill="accent1"/>
            <w:vAlign w:val="center"/>
          </w:tcPr>
          <w:p w14:paraId="458D9859" w14:textId="30757652" w:rsidR="003D6473" w:rsidRPr="00EC75DF" w:rsidRDefault="007126AC" w:rsidP="003B6774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13.09.2027</w:t>
            </w:r>
          </w:p>
        </w:tc>
        <w:tc>
          <w:tcPr>
            <w:tcW w:w="1217" w:type="dxa"/>
            <w:gridSpan w:val="2"/>
            <w:shd w:val="clear" w:color="auto" w:fill="E2001A" w:themeFill="accent1"/>
            <w:vAlign w:val="center"/>
          </w:tcPr>
          <w:p w14:paraId="641A7030" w14:textId="304EF403" w:rsidR="003D6473" w:rsidRPr="00EC75DF" w:rsidRDefault="007126AC" w:rsidP="003B6774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02.01</w:t>
            </w:r>
            <w:r w:rsidR="003D6473" w:rsidRPr="00EC75DF">
              <w:rPr>
                <w:b/>
                <w:color w:val="FFFFFF"/>
              </w:rPr>
              <w:t>.20</w:t>
            </w:r>
            <w:r w:rsidR="00705648">
              <w:rPr>
                <w:b/>
                <w:color w:val="FFFFFF"/>
              </w:rPr>
              <w:t>2</w:t>
            </w:r>
            <w:r w:rsidR="008951DC">
              <w:rPr>
                <w:b/>
                <w:color w:val="FFFFFF"/>
              </w:rPr>
              <w:t>8</w:t>
            </w:r>
          </w:p>
        </w:tc>
        <w:tc>
          <w:tcPr>
            <w:tcW w:w="623" w:type="dxa"/>
            <w:gridSpan w:val="2"/>
            <w:shd w:val="clear" w:color="auto" w:fill="E2001A" w:themeFill="accent1"/>
            <w:vAlign w:val="center"/>
          </w:tcPr>
          <w:p w14:paraId="654EC3D1" w14:textId="77777777" w:rsidR="003D6473" w:rsidRPr="00EC75DF" w:rsidRDefault="003D6473" w:rsidP="003B6774">
            <w:pPr>
              <w:rPr>
                <w:b/>
                <w:color w:val="FFFFFF"/>
              </w:rPr>
            </w:pPr>
            <w:r w:rsidRPr="00EC75DF">
              <w:rPr>
                <w:b/>
                <w:color w:val="FFFFFF"/>
              </w:rPr>
              <w:t>1</w:t>
            </w:r>
            <w:r w:rsidR="00576E4E">
              <w:rPr>
                <w:b/>
                <w:color w:val="FFFFFF"/>
              </w:rPr>
              <w:t>6</w:t>
            </w:r>
          </w:p>
        </w:tc>
        <w:tc>
          <w:tcPr>
            <w:tcW w:w="4928" w:type="dxa"/>
            <w:gridSpan w:val="2"/>
            <w:shd w:val="clear" w:color="auto" w:fill="E2001A" w:themeFill="accent1"/>
            <w:vAlign w:val="center"/>
          </w:tcPr>
          <w:p w14:paraId="19BB15B9" w14:textId="77777777" w:rsidR="003D6473" w:rsidRPr="00EC75DF" w:rsidRDefault="003D6473" w:rsidP="0075016A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  <w:r w:rsidRPr="00EC75DF">
              <w:rPr>
                <w:b/>
                <w:color w:val="FFFFFF"/>
              </w:rPr>
              <w:t>. Praxissemester</w:t>
            </w:r>
          </w:p>
        </w:tc>
        <w:tc>
          <w:tcPr>
            <w:tcW w:w="4872" w:type="dxa"/>
            <w:gridSpan w:val="2"/>
            <w:shd w:val="clear" w:color="auto" w:fill="E2001A" w:themeFill="accent1"/>
            <w:vAlign w:val="center"/>
          </w:tcPr>
          <w:p w14:paraId="393D2A28" w14:textId="77777777" w:rsidR="003D6473" w:rsidRPr="00EC75DF" w:rsidRDefault="003D6473" w:rsidP="003B6774">
            <w:pPr>
              <w:rPr>
                <w:b/>
                <w:color w:val="FFFFFF"/>
              </w:rPr>
            </w:pPr>
          </w:p>
        </w:tc>
        <w:tc>
          <w:tcPr>
            <w:tcW w:w="2258" w:type="dxa"/>
            <w:gridSpan w:val="2"/>
            <w:shd w:val="clear" w:color="auto" w:fill="E2001A" w:themeFill="accent1"/>
            <w:vAlign w:val="center"/>
          </w:tcPr>
          <w:p w14:paraId="7A871319" w14:textId="77777777" w:rsidR="003D6473" w:rsidRPr="00A41916" w:rsidRDefault="003D6473" w:rsidP="0075016A">
            <w:pPr>
              <w:rPr>
                <w:color w:val="FFFFFF"/>
              </w:rPr>
            </w:pPr>
          </w:p>
        </w:tc>
      </w:tr>
      <w:tr w:rsidR="003D6473" w14:paraId="25EEEAC0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shd w:val="clear" w:color="auto" w:fill="FFFFFF" w:themeFill="background1"/>
            <w:vAlign w:val="center"/>
          </w:tcPr>
          <w:p w14:paraId="7EDACFDE" w14:textId="77777777" w:rsidR="003D6473" w:rsidRDefault="003D6473" w:rsidP="0075016A"/>
        </w:tc>
        <w:tc>
          <w:tcPr>
            <w:tcW w:w="1217" w:type="dxa"/>
            <w:gridSpan w:val="2"/>
            <w:shd w:val="clear" w:color="auto" w:fill="FFFFFF" w:themeFill="background1"/>
            <w:vAlign w:val="center"/>
          </w:tcPr>
          <w:p w14:paraId="2B657501" w14:textId="77777777" w:rsidR="003D6473" w:rsidRDefault="003D6473" w:rsidP="0075016A"/>
        </w:tc>
        <w:tc>
          <w:tcPr>
            <w:tcW w:w="623" w:type="dxa"/>
            <w:gridSpan w:val="2"/>
            <w:shd w:val="clear" w:color="auto" w:fill="FFFFFF" w:themeFill="background1"/>
            <w:vAlign w:val="center"/>
          </w:tcPr>
          <w:p w14:paraId="6E467CDB" w14:textId="77777777" w:rsidR="003D6473" w:rsidRDefault="003D6473" w:rsidP="0075016A"/>
        </w:tc>
        <w:tc>
          <w:tcPr>
            <w:tcW w:w="4928" w:type="dxa"/>
            <w:gridSpan w:val="2"/>
            <w:shd w:val="clear" w:color="auto" w:fill="FFFFFF" w:themeFill="background1"/>
            <w:vAlign w:val="center"/>
          </w:tcPr>
          <w:p w14:paraId="2130C111" w14:textId="58459837" w:rsidR="003D6473" w:rsidRPr="005812A1" w:rsidRDefault="005812A1" w:rsidP="0075016A">
            <w:pPr>
              <w:rPr>
                <w:i/>
                <w:iCs/>
              </w:rPr>
            </w:pPr>
            <w:r w:rsidRPr="005812A1">
              <w:rPr>
                <w:i/>
                <w:iCs/>
              </w:rPr>
              <w:t>Bereich</w:t>
            </w:r>
            <w:r>
              <w:rPr>
                <w:i/>
                <w:iCs/>
              </w:rPr>
              <w:t>,</w:t>
            </w:r>
            <w:r w:rsidRPr="005812A1">
              <w:rPr>
                <w:i/>
                <w:iCs/>
              </w:rPr>
              <w:t xml:space="preserve"> in dem Projektarbeit 1 entsteht</w:t>
            </w:r>
          </w:p>
        </w:tc>
        <w:tc>
          <w:tcPr>
            <w:tcW w:w="4872" w:type="dxa"/>
            <w:gridSpan w:val="2"/>
            <w:shd w:val="clear" w:color="auto" w:fill="FFFFFF" w:themeFill="background1"/>
            <w:vAlign w:val="center"/>
          </w:tcPr>
          <w:p w14:paraId="666B650B" w14:textId="77777777" w:rsidR="003D6473" w:rsidRDefault="003D6473" w:rsidP="0075016A"/>
        </w:tc>
        <w:tc>
          <w:tcPr>
            <w:tcW w:w="2258" w:type="dxa"/>
            <w:gridSpan w:val="2"/>
            <w:shd w:val="clear" w:color="auto" w:fill="FFFFFF" w:themeFill="background1"/>
            <w:vAlign w:val="center"/>
          </w:tcPr>
          <w:p w14:paraId="411035DB" w14:textId="5181E022" w:rsidR="003D6473" w:rsidRDefault="003D6473" w:rsidP="0075016A"/>
        </w:tc>
      </w:tr>
      <w:tr w:rsidR="005812A1" w14:paraId="32560350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shd w:val="clear" w:color="auto" w:fill="FFFFFF" w:themeFill="background1"/>
            <w:vAlign w:val="center"/>
          </w:tcPr>
          <w:p w14:paraId="1E39909F" w14:textId="77777777" w:rsidR="005812A1" w:rsidRDefault="005812A1" w:rsidP="0075016A"/>
        </w:tc>
        <w:tc>
          <w:tcPr>
            <w:tcW w:w="1217" w:type="dxa"/>
            <w:gridSpan w:val="2"/>
            <w:shd w:val="clear" w:color="auto" w:fill="FFFFFF" w:themeFill="background1"/>
            <w:vAlign w:val="center"/>
          </w:tcPr>
          <w:p w14:paraId="216DF835" w14:textId="77777777" w:rsidR="005812A1" w:rsidRDefault="005812A1" w:rsidP="0075016A"/>
        </w:tc>
        <w:tc>
          <w:tcPr>
            <w:tcW w:w="623" w:type="dxa"/>
            <w:gridSpan w:val="2"/>
            <w:shd w:val="clear" w:color="auto" w:fill="FFFFFF" w:themeFill="background1"/>
            <w:vAlign w:val="center"/>
          </w:tcPr>
          <w:p w14:paraId="12D7D7EF" w14:textId="77777777" w:rsidR="005812A1" w:rsidRDefault="005812A1" w:rsidP="0075016A"/>
        </w:tc>
        <w:tc>
          <w:tcPr>
            <w:tcW w:w="4928" w:type="dxa"/>
            <w:gridSpan w:val="2"/>
            <w:shd w:val="clear" w:color="auto" w:fill="FFFFFF" w:themeFill="background1"/>
            <w:vAlign w:val="center"/>
          </w:tcPr>
          <w:p w14:paraId="7D8394A8" w14:textId="51442243" w:rsidR="005812A1" w:rsidRDefault="005812A1" w:rsidP="0075016A">
            <w:r w:rsidRPr="005812A1">
              <w:t>Begrüßung Stud., Zielvereinbarungsgespräch</w:t>
            </w:r>
          </w:p>
        </w:tc>
        <w:tc>
          <w:tcPr>
            <w:tcW w:w="4872" w:type="dxa"/>
            <w:gridSpan w:val="2"/>
            <w:shd w:val="clear" w:color="auto" w:fill="FFFFFF" w:themeFill="background1"/>
            <w:vAlign w:val="center"/>
          </w:tcPr>
          <w:p w14:paraId="3BEAF102" w14:textId="77777777" w:rsidR="005812A1" w:rsidRDefault="005812A1" w:rsidP="0075016A"/>
        </w:tc>
        <w:tc>
          <w:tcPr>
            <w:tcW w:w="2258" w:type="dxa"/>
            <w:gridSpan w:val="2"/>
            <w:shd w:val="clear" w:color="auto" w:fill="FFFFFF" w:themeFill="background1"/>
            <w:vAlign w:val="center"/>
          </w:tcPr>
          <w:p w14:paraId="3F2CBCDB" w14:textId="731D201F" w:rsidR="005812A1" w:rsidRDefault="005812A1" w:rsidP="0075016A">
            <w:proofErr w:type="spellStart"/>
            <w:r w:rsidRPr="005812A1">
              <w:t>Betriebl</w:t>
            </w:r>
            <w:proofErr w:type="spellEnd"/>
            <w:r w:rsidRPr="005812A1">
              <w:t>. Betreuer*in</w:t>
            </w:r>
          </w:p>
        </w:tc>
      </w:tr>
      <w:tr w:rsidR="007E4C3D" w14:paraId="47242F77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shd w:val="clear" w:color="auto" w:fill="FFFFFF" w:themeFill="background1"/>
            <w:vAlign w:val="center"/>
          </w:tcPr>
          <w:p w14:paraId="59B09992" w14:textId="77777777" w:rsidR="007E4C3D" w:rsidRDefault="007E4C3D" w:rsidP="0075016A"/>
        </w:tc>
        <w:tc>
          <w:tcPr>
            <w:tcW w:w="1217" w:type="dxa"/>
            <w:gridSpan w:val="2"/>
            <w:shd w:val="clear" w:color="auto" w:fill="FFFFFF" w:themeFill="background1"/>
            <w:vAlign w:val="center"/>
          </w:tcPr>
          <w:p w14:paraId="67005D5D" w14:textId="77777777" w:rsidR="007E4C3D" w:rsidRDefault="007E4C3D" w:rsidP="0075016A"/>
        </w:tc>
        <w:tc>
          <w:tcPr>
            <w:tcW w:w="623" w:type="dxa"/>
            <w:gridSpan w:val="2"/>
            <w:shd w:val="clear" w:color="auto" w:fill="FFFFFF" w:themeFill="background1"/>
            <w:vAlign w:val="center"/>
          </w:tcPr>
          <w:p w14:paraId="140AA522" w14:textId="77777777" w:rsidR="007E4C3D" w:rsidRDefault="007E4C3D" w:rsidP="0075016A"/>
        </w:tc>
        <w:tc>
          <w:tcPr>
            <w:tcW w:w="4928" w:type="dxa"/>
            <w:gridSpan w:val="2"/>
            <w:shd w:val="clear" w:color="auto" w:fill="FFFFFF" w:themeFill="background1"/>
            <w:vAlign w:val="center"/>
          </w:tcPr>
          <w:p w14:paraId="776DD5DA" w14:textId="68862FEF" w:rsidR="007E4C3D" w:rsidRDefault="007E4C3D" w:rsidP="0075016A">
            <w:r>
              <w:t>Einsatzgebiet, Aufgabenfeld</w:t>
            </w:r>
          </w:p>
        </w:tc>
        <w:tc>
          <w:tcPr>
            <w:tcW w:w="4872" w:type="dxa"/>
            <w:gridSpan w:val="2"/>
            <w:shd w:val="clear" w:color="auto" w:fill="FFFFFF" w:themeFill="background1"/>
            <w:vAlign w:val="center"/>
          </w:tcPr>
          <w:p w14:paraId="4BB1F77E" w14:textId="7EE9C4C7" w:rsidR="007E4C3D" w:rsidRDefault="007E4C3D" w:rsidP="0075016A">
            <w:r w:rsidRPr="00E92891">
              <w:t>konkrete Arbeiten und Aufträge, Lernziele</w:t>
            </w:r>
          </w:p>
        </w:tc>
        <w:tc>
          <w:tcPr>
            <w:tcW w:w="2258" w:type="dxa"/>
            <w:gridSpan w:val="2"/>
            <w:shd w:val="clear" w:color="auto" w:fill="FFFFFF" w:themeFill="background1"/>
            <w:vAlign w:val="center"/>
          </w:tcPr>
          <w:p w14:paraId="05707AD0" w14:textId="692F0824" w:rsidR="007E4C3D" w:rsidRDefault="00EC6D4B" w:rsidP="0075016A">
            <w:r>
              <w:t>Ansprechpartner*in</w:t>
            </w:r>
          </w:p>
        </w:tc>
      </w:tr>
      <w:tr w:rsidR="007E4C3D" w14:paraId="51C119D7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shd w:val="clear" w:color="auto" w:fill="FFFFFF" w:themeFill="background1"/>
            <w:vAlign w:val="center"/>
          </w:tcPr>
          <w:p w14:paraId="523DC105" w14:textId="77777777" w:rsidR="007E4C3D" w:rsidRDefault="007E4C3D" w:rsidP="0075016A"/>
        </w:tc>
        <w:tc>
          <w:tcPr>
            <w:tcW w:w="1217" w:type="dxa"/>
            <w:gridSpan w:val="2"/>
            <w:shd w:val="clear" w:color="auto" w:fill="FFFFFF" w:themeFill="background1"/>
            <w:vAlign w:val="center"/>
          </w:tcPr>
          <w:p w14:paraId="2622C006" w14:textId="77777777" w:rsidR="007E4C3D" w:rsidRDefault="007E4C3D" w:rsidP="0075016A"/>
        </w:tc>
        <w:tc>
          <w:tcPr>
            <w:tcW w:w="623" w:type="dxa"/>
            <w:gridSpan w:val="2"/>
            <w:shd w:val="clear" w:color="auto" w:fill="FFFFFF" w:themeFill="background1"/>
            <w:vAlign w:val="center"/>
          </w:tcPr>
          <w:p w14:paraId="1E2D6C8A" w14:textId="77777777" w:rsidR="007E4C3D" w:rsidRDefault="007E4C3D" w:rsidP="0075016A"/>
        </w:tc>
        <w:tc>
          <w:tcPr>
            <w:tcW w:w="4928" w:type="dxa"/>
            <w:gridSpan w:val="2"/>
            <w:shd w:val="clear" w:color="auto" w:fill="FFFFFF" w:themeFill="background1"/>
            <w:vAlign w:val="center"/>
          </w:tcPr>
          <w:p w14:paraId="4FA9B31D" w14:textId="4C58450A" w:rsidR="007E4C3D" w:rsidRDefault="007E4C3D" w:rsidP="0075016A">
            <w:r>
              <w:t>Einsatzgebiet, Aufgabenfeld</w:t>
            </w:r>
          </w:p>
        </w:tc>
        <w:tc>
          <w:tcPr>
            <w:tcW w:w="4872" w:type="dxa"/>
            <w:gridSpan w:val="2"/>
            <w:shd w:val="clear" w:color="auto" w:fill="FFFFFF" w:themeFill="background1"/>
            <w:vAlign w:val="center"/>
          </w:tcPr>
          <w:p w14:paraId="3C49363A" w14:textId="715D630D" w:rsidR="007E4C3D" w:rsidRDefault="007E4C3D" w:rsidP="0075016A">
            <w:r w:rsidRPr="00E92891">
              <w:t>konkrete Arbeiten und Aufträge, Lernziele</w:t>
            </w:r>
          </w:p>
        </w:tc>
        <w:tc>
          <w:tcPr>
            <w:tcW w:w="2258" w:type="dxa"/>
            <w:gridSpan w:val="2"/>
            <w:shd w:val="clear" w:color="auto" w:fill="FFFFFF" w:themeFill="background1"/>
            <w:vAlign w:val="center"/>
          </w:tcPr>
          <w:p w14:paraId="5FB22EFA" w14:textId="26ADE26F" w:rsidR="007E4C3D" w:rsidRDefault="00EC6D4B" w:rsidP="0075016A">
            <w:r>
              <w:t>Ansprechpartner*in</w:t>
            </w:r>
          </w:p>
        </w:tc>
      </w:tr>
      <w:tr w:rsidR="007E4C3D" w14:paraId="1BA1A3F5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shd w:val="clear" w:color="auto" w:fill="FFFFFF" w:themeFill="background1"/>
            <w:vAlign w:val="center"/>
          </w:tcPr>
          <w:p w14:paraId="780931F5" w14:textId="77777777" w:rsidR="007E4C3D" w:rsidRDefault="007E4C3D" w:rsidP="0075016A"/>
        </w:tc>
        <w:tc>
          <w:tcPr>
            <w:tcW w:w="1217" w:type="dxa"/>
            <w:gridSpan w:val="2"/>
            <w:shd w:val="clear" w:color="auto" w:fill="FFFFFF" w:themeFill="background1"/>
            <w:vAlign w:val="center"/>
          </w:tcPr>
          <w:p w14:paraId="13CE7094" w14:textId="77777777" w:rsidR="007E4C3D" w:rsidRDefault="007E4C3D" w:rsidP="0075016A"/>
        </w:tc>
        <w:tc>
          <w:tcPr>
            <w:tcW w:w="623" w:type="dxa"/>
            <w:gridSpan w:val="2"/>
            <w:shd w:val="clear" w:color="auto" w:fill="FFFFFF" w:themeFill="background1"/>
            <w:vAlign w:val="center"/>
          </w:tcPr>
          <w:p w14:paraId="71C198E2" w14:textId="77777777" w:rsidR="007E4C3D" w:rsidRDefault="007E4C3D" w:rsidP="0075016A"/>
        </w:tc>
        <w:tc>
          <w:tcPr>
            <w:tcW w:w="4928" w:type="dxa"/>
            <w:gridSpan w:val="2"/>
            <w:shd w:val="clear" w:color="auto" w:fill="FFFFFF" w:themeFill="background1"/>
            <w:vAlign w:val="center"/>
          </w:tcPr>
          <w:p w14:paraId="2B12FC01" w14:textId="77D487C6" w:rsidR="007E4C3D" w:rsidRDefault="007E4C3D" w:rsidP="0075016A">
            <w:r>
              <w:t>Einsatzgebiet, Aufgabenfeld</w:t>
            </w:r>
          </w:p>
        </w:tc>
        <w:tc>
          <w:tcPr>
            <w:tcW w:w="4872" w:type="dxa"/>
            <w:gridSpan w:val="2"/>
            <w:shd w:val="clear" w:color="auto" w:fill="FFFFFF" w:themeFill="background1"/>
            <w:vAlign w:val="center"/>
          </w:tcPr>
          <w:p w14:paraId="125A8D67" w14:textId="2F69B3C3" w:rsidR="007E4C3D" w:rsidRDefault="007E4C3D" w:rsidP="0075016A">
            <w:r w:rsidRPr="00E92891">
              <w:t>konkrete Arbeiten und Aufträge, Lernziele</w:t>
            </w:r>
          </w:p>
        </w:tc>
        <w:tc>
          <w:tcPr>
            <w:tcW w:w="2258" w:type="dxa"/>
            <w:gridSpan w:val="2"/>
            <w:shd w:val="clear" w:color="auto" w:fill="FFFFFF" w:themeFill="background1"/>
            <w:vAlign w:val="center"/>
          </w:tcPr>
          <w:p w14:paraId="36EF767E" w14:textId="05220AFF" w:rsidR="007E4C3D" w:rsidRDefault="00EC6D4B" w:rsidP="0075016A">
            <w:r>
              <w:t>Ansprechpartner*in</w:t>
            </w:r>
          </w:p>
        </w:tc>
      </w:tr>
      <w:tr w:rsidR="00D37E15" w14:paraId="634A7586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shd w:val="clear" w:color="auto" w:fill="FFFFFF" w:themeFill="background1"/>
            <w:vAlign w:val="center"/>
          </w:tcPr>
          <w:p w14:paraId="6F5604FC" w14:textId="77777777" w:rsidR="00D37E15" w:rsidRDefault="00D37E15" w:rsidP="0075016A"/>
        </w:tc>
        <w:tc>
          <w:tcPr>
            <w:tcW w:w="1217" w:type="dxa"/>
            <w:gridSpan w:val="2"/>
            <w:shd w:val="clear" w:color="auto" w:fill="FFFFFF" w:themeFill="background1"/>
            <w:vAlign w:val="center"/>
          </w:tcPr>
          <w:p w14:paraId="520A2132" w14:textId="77777777" w:rsidR="00D37E15" w:rsidRDefault="00D37E15" w:rsidP="0075016A"/>
        </w:tc>
        <w:tc>
          <w:tcPr>
            <w:tcW w:w="623" w:type="dxa"/>
            <w:gridSpan w:val="2"/>
            <w:shd w:val="clear" w:color="auto" w:fill="FFFFFF" w:themeFill="background1"/>
            <w:vAlign w:val="center"/>
          </w:tcPr>
          <w:p w14:paraId="69A8597F" w14:textId="77777777" w:rsidR="00D37E15" w:rsidRDefault="00D37E15" w:rsidP="0075016A"/>
        </w:tc>
        <w:tc>
          <w:tcPr>
            <w:tcW w:w="4928" w:type="dxa"/>
            <w:gridSpan w:val="2"/>
            <w:shd w:val="clear" w:color="auto" w:fill="FFFFFF" w:themeFill="background1"/>
            <w:vAlign w:val="center"/>
          </w:tcPr>
          <w:p w14:paraId="7A7E5146" w14:textId="66893215" w:rsidR="00D37E15" w:rsidRDefault="00D37E15" w:rsidP="0075016A">
            <w:r w:rsidRPr="00D37E15">
              <w:t>Einsatzgebiet, Aufgabenfeld</w:t>
            </w:r>
          </w:p>
        </w:tc>
        <w:tc>
          <w:tcPr>
            <w:tcW w:w="4872" w:type="dxa"/>
            <w:gridSpan w:val="2"/>
            <w:shd w:val="clear" w:color="auto" w:fill="FFFFFF" w:themeFill="background1"/>
            <w:vAlign w:val="center"/>
          </w:tcPr>
          <w:p w14:paraId="5B00D919" w14:textId="2D3E3D55" w:rsidR="00D37E15" w:rsidRPr="00E92891" w:rsidRDefault="00D37E15" w:rsidP="0075016A">
            <w:r w:rsidRPr="00D37E15">
              <w:t>Aufgaben zur Erstellung der Projektarbeit 1</w:t>
            </w:r>
          </w:p>
        </w:tc>
        <w:tc>
          <w:tcPr>
            <w:tcW w:w="2258" w:type="dxa"/>
            <w:gridSpan w:val="2"/>
            <w:shd w:val="clear" w:color="auto" w:fill="FFFFFF" w:themeFill="background1"/>
            <w:vAlign w:val="center"/>
          </w:tcPr>
          <w:p w14:paraId="4A9578DC" w14:textId="2F8113EC" w:rsidR="00D37E15" w:rsidRDefault="00D37E15" w:rsidP="0075016A">
            <w:r w:rsidRPr="00D37E15">
              <w:t>Ansprechpartner*in</w:t>
            </w:r>
          </w:p>
        </w:tc>
      </w:tr>
      <w:tr w:rsidR="003D6473" w14:paraId="6D251DB1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shd w:val="clear" w:color="auto" w:fill="FFFFFF" w:themeFill="background1"/>
            <w:vAlign w:val="center"/>
          </w:tcPr>
          <w:p w14:paraId="231B9BDD" w14:textId="77777777" w:rsidR="003D6473" w:rsidRDefault="003D6473" w:rsidP="003B6774"/>
        </w:tc>
        <w:tc>
          <w:tcPr>
            <w:tcW w:w="1217" w:type="dxa"/>
            <w:gridSpan w:val="2"/>
            <w:shd w:val="clear" w:color="auto" w:fill="FFFFFF" w:themeFill="background1"/>
            <w:vAlign w:val="center"/>
          </w:tcPr>
          <w:p w14:paraId="7537270D" w14:textId="77777777" w:rsidR="003D6473" w:rsidRDefault="003D6473" w:rsidP="003B6774"/>
        </w:tc>
        <w:tc>
          <w:tcPr>
            <w:tcW w:w="623" w:type="dxa"/>
            <w:gridSpan w:val="2"/>
            <w:shd w:val="clear" w:color="auto" w:fill="FFFFFF" w:themeFill="background1"/>
            <w:vAlign w:val="center"/>
          </w:tcPr>
          <w:p w14:paraId="5FE21FA6" w14:textId="77777777" w:rsidR="003D6473" w:rsidRDefault="003D6473" w:rsidP="003B6774"/>
        </w:tc>
        <w:tc>
          <w:tcPr>
            <w:tcW w:w="4928" w:type="dxa"/>
            <w:gridSpan w:val="2"/>
            <w:shd w:val="clear" w:color="auto" w:fill="FFFFFF" w:themeFill="background1"/>
            <w:vAlign w:val="center"/>
          </w:tcPr>
          <w:p w14:paraId="00E4FBF3" w14:textId="060C933C" w:rsidR="003D6473" w:rsidRDefault="003D6473" w:rsidP="0075016A">
            <w:r>
              <w:t>Verabschiedung Stud.</w:t>
            </w:r>
            <w:r w:rsidR="007E4C3D">
              <w:t>,</w:t>
            </w:r>
            <w:r>
              <w:t xml:space="preserve"> Reflexionsgespräch</w:t>
            </w:r>
          </w:p>
        </w:tc>
        <w:tc>
          <w:tcPr>
            <w:tcW w:w="4872" w:type="dxa"/>
            <w:gridSpan w:val="2"/>
            <w:shd w:val="clear" w:color="auto" w:fill="FFFFFF" w:themeFill="background1"/>
            <w:vAlign w:val="center"/>
          </w:tcPr>
          <w:p w14:paraId="6BA2482E" w14:textId="366F6EE6" w:rsidR="003D6473" w:rsidRPr="0004731B" w:rsidRDefault="003D6473" w:rsidP="0075016A">
            <w:pPr>
              <w:rPr>
                <w:sz w:val="16"/>
                <w:szCs w:val="16"/>
              </w:rPr>
            </w:pPr>
          </w:p>
        </w:tc>
        <w:tc>
          <w:tcPr>
            <w:tcW w:w="2258" w:type="dxa"/>
            <w:gridSpan w:val="2"/>
            <w:shd w:val="clear" w:color="auto" w:fill="FFFFFF" w:themeFill="background1"/>
            <w:vAlign w:val="center"/>
          </w:tcPr>
          <w:p w14:paraId="4BB801AD" w14:textId="2B7919EC" w:rsidR="003D6473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683A46" w14:paraId="67FB2207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shd w:val="clear" w:color="auto" w:fill="FFFFFF" w:themeFill="background1"/>
            <w:vAlign w:val="center"/>
          </w:tcPr>
          <w:p w14:paraId="5763E32C" w14:textId="77777777" w:rsidR="00683A46" w:rsidRDefault="00683A46" w:rsidP="003B6774"/>
        </w:tc>
        <w:tc>
          <w:tcPr>
            <w:tcW w:w="1217" w:type="dxa"/>
            <w:gridSpan w:val="2"/>
            <w:shd w:val="clear" w:color="auto" w:fill="FFFFFF" w:themeFill="background1"/>
            <w:vAlign w:val="center"/>
          </w:tcPr>
          <w:p w14:paraId="2E0F011A" w14:textId="77777777" w:rsidR="00683A46" w:rsidRDefault="00683A46" w:rsidP="003B6774"/>
        </w:tc>
        <w:tc>
          <w:tcPr>
            <w:tcW w:w="623" w:type="dxa"/>
            <w:gridSpan w:val="2"/>
            <w:shd w:val="clear" w:color="auto" w:fill="FFFFFF" w:themeFill="background1"/>
            <w:vAlign w:val="center"/>
          </w:tcPr>
          <w:p w14:paraId="10AA0E6D" w14:textId="77777777" w:rsidR="00683A46" w:rsidRDefault="00683A46" w:rsidP="003B6774"/>
        </w:tc>
        <w:tc>
          <w:tcPr>
            <w:tcW w:w="4928" w:type="dxa"/>
            <w:gridSpan w:val="2"/>
            <w:shd w:val="clear" w:color="auto" w:fill="FFFFFF" w:themeFill="background1"/>
            <w:vAlign w:val="center"/>
          </w:tcPr>
          <w:p w14:paraId="66F8261D" w14:textId="77777777" w:rsidR="00683A46" w:rsidRDefault="00683A46" w:rsidP="0075016A"/>
        </w:tc>
        <w:tc>
          <w:tcPr>
            <w:tcW w:w="4872" w:type="dxa"/>
            <w:gridSpan w:val="2"/>
            <w:shd w:val="clear" w:color="auto" w:fill="FFFFFF" w:themeFill="background1"/>
            <w:vAlign w:val="center"/>
          </w:tcPr>
          <w:p w14:paraId="58DB216B" w14:textId="77777777" w:rsidR="00683A46" w:rsidRPr="0004731B" w:rsidRDefault="00683A46" w:rsidP="0075016A">
            <w:pPr>
              <w:rPr>
                <w:sz w:val="16"/>
                <w:szCs w:val="16"/>
              </w:rPr>
            </w:pPr>
          </w:p>
        </w:tc>
        <w:tc>
          <w:tcPr>
            <w:tcW w:w="2258" w:type="dxa"/>
            <w:gridSpan w:val="2"/>
            <w:shd w:val="clear" w:color="auto" w:fill="FFFFFF" w:themeFill="background1"/>
            <w:vAlign w:val="center"/>
          </w:tcPr>
          <w:p w14:paraId="699DDB83" w14:textId="77777777" w:rsidR="00683A46" w:rsidRDefault="00683A46" w:rsidP="0075016A"/>
        </w:tc>
      </w:tr>
      <w:tr w:rsidR="003B6774" w:rsidRPr="00980106" w14:paraId="2664D0F9" w14:textId="77777777" w:rsidTr="004D33B3">
        <w:trPr>
          <w:cantSplit/>
          <w:trHeight w:val="340"/>
        </w:trPr>
        <w:tc>
          <w:tcPr>
            <w:tcW w:w="1229" w:type="dxa"/>
            <w:gridSpan w:val="2"/>
            <w:shd w:val="clear" w:color="auto" w:fill="BFBFBF" w:themeFill="background1" w:themeFillShade="BF"/>
            <w:vAlign w:val="center"/>
          </w:tcPr>
          <w:p w14:paraId="538F5E1F" w14:textId="2F27A15D" w:rsidR="003B6774" w:rsidRPr="00980106" w:rsidRDefault="007126AC" w:rsidP="003427AF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03.01.2028</w:t>
            </w:r>
          </w:p>
        </w:tc>
        <w:tc>
          <w:tcPr>
            <w:tcW w:w="1219" w:type="dxa"/>
            <w:gridSpan w:val="2"/>
            <w:shd w:val="clear" w:color="auto" w:fill="BFBFBF" w:themeFill="background1" w:themeFillShade="BF"/>
            <w:vAlign w:val="center"/>
          </w:tcPr>
          <w:p w14:paraId="3E1ABA02" w14:textId="79614F62" w:rsidR="003B6774" w:rsidRPr="00980106" w:rsidRDefault="007126AC" w:rsidP="003427AF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26.03.2028</w:t>
            </w:r>
          </w:p>
        </w:tc>
        <w:tc>
          <w:tcPr>
            <w:tcW w:w="624" w:type="dxa"/>
            <w:gridSpan w:val="2"/>
            <w:shd w:val="clear" w:color="auto" w:fill="BFBFBF" w:themeFill="background1" w:themeFillShade="BF"/>
            <w:vAlign w:val="center"/>
          </w:tcPr>
          <w:p w14:paraId="225EA40A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12</w:t>
            </w:r>
          </w:p>
        </w:tc>
        <w:tc>
          <w:tcPr>
            <w:tcW w:w="4938" w:type="dxa"/>
            <w:gridSpan w:val="2"/>
            <w:shd w:val="clear" w:color="auto" w:fill="BFBFBF" w:themeFill="background1" w:themeFillShade="BF"/>
            <w:vAlign w:val="center"/>
          </w:tcPr>
          <w:p w14:paraId="23C7C7C9" w14:textId="77777777" w:rsidR="003B6774" w:rsidRPr="00980106" w:rsidRDefault="003B6774" w:rsidP="003427AF">
            <w:pPr>
              <w:keepNext/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3. Theoriesemester</w:t>
            </w:r>
          </w:p>
        </w:tc>
        <w:tc>
          <w:tcPr>
            <w:tcW w:w="4882" w:type="dxa"/>
            <w:gridSpan w:val="2"/>
            <w:shd w:val="clear" w:color="auto" w:fill="BFBFBF" w:themeFill="background1" w:themeFillShade="BF"/>
            <w:vAlign w:val="center"/>
          </w:tcPr>
          <w:p w14:paraId="42482DAE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2263" w:type="dxa"/>
            <w:gridSpan w:val="2"/>
            <w:shd w:val="clear" w:color="auto" w:fill="BFBFBF" w:themeFill="background1" w:themeFillShade="BF"/>
            <w:vAlign w:val="center"/>
          </w:tcPr>
          <w:p w14:paraId="660D46DF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DHBW</w:t>
            </w:r>
          </w:p>
        </w:tc>
      </w:tr>
      <w:tr w:rsidR="003B6774" w:rsidRPr="00980106" w14:paraId="4901AA73" w14:textId="77777777" w:rsidTr="004D33B3">
        <w:trPr>
          <w:cantSplit/>
          <w:trHeight w:val="340"/>
        </w:trPr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04B1B2E2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1219" w:type="dxa"/>
            <w:gridSpan w:val="2"/>
            <w:shd w:val="clear" w:color="auto" w:fill="FFFFFF" w:themeFill="background1"/>
            <w:vAlign w:val="center"/>
          </w:tcPr>
          <w:p w14:paraId="30283416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24" w:type="dxa"/>
            <w:gridSpan w:val="2"/>
            <w:shd w:val="clear" w:color="auto" w:fill="FFFFFF" w:themeFill="background1"/>
            <w:vAlign w:val="center"/>
          </w:tcPr>
          <w:p w14:paraId="1162FB60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938" w:type="dxa"/>
            <w:gridSpan w:val="2"/>
            <w:shd w:val="clear" w:color="auto" w:fill="FFFFFF" w:themeFill="background1"/>
            <w:vAlign w:val="center"/>
          </w:tcPr>
          <w:p w14:paraId="1D523B03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Empirische Forschungsmethoden, Data Science, Bürgerliches Recht, Preismanagement, Produktmanagement, Konzepte der Agrar- &amp; Ernährungspolitik, Grundlagen des Lebensmittelrechts, QM in der Lebensmittelwirtschaft, Warenkunde Grundnahrungsmittel, Grundlagen der Makroökonomik, Kleines Wahlmodul</w:t>
            </w:r>
            <w:r>
              <w:rPr>
                <w:color w:val="808080" w:themeColor="background1" w:themeShade="80"/>
              </w:rPr>
              <w:t xml:space="preserve">, </w:t>
            </w:r>
          </w:p>
        </w:tc>
        <w:tc>
          <w:tcPr>
            <w:tcW w:w="4882" w:type="dxa"/>
            <w:gridSpan w:val="2"/>
            <w:shd w:val="clear" w:color="auto" w:fill="FFFFFF" w:themeFill="background1"/>
            <w:vAlign w:val="center"/>
          </w:tcPr>
          <w:p w14:paraId="76AEB136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2263" w:type="dxa"/>
            <w:gridSpan w:val="2"/>
            <w:shd w:val="clear" w:color="auto" w:fill="FFFFFF" w:themeFill="background1"/>
            <w:vAlign w:val="center"/>
          </w:tcPr>
          <w:p w14:paraId="26D15DA1" w14:textId="77777777" w:rsidR="003B6774" w:rsidRPr="00980106" w:rsidRDefault="003B6774" w:rsidP="003427AF">
            <w:pPr>
              <w:rPr>
                <w:color w:val="808080" w:themeColor="background1" w:themeShade="80"/>
              </w:rPr>
            </w:pPr>
          </w:p>
        </w:tc>
      </w:tr>
      <w:tr w:rsidR="00D37E15" w:rsidRPr="00A41916" w14:paraId="1C4C75D9" w14:textId="77777777" w:rsidTr="004D33B3">
        <w:trPr>
          <w:trHeight w:val="340"/>
        </w:trPr>
        <w:tc>
          <w:tcPr>
            <w:tcW w:w="1229" w:type="dxa"/>
            <w:gridSpan w:val="2"/>
            <w:shd w:val="clear" w:color="auto" w:fill="auto"/>
            <w:vAlign w:val="center"/>
          </w:tcPr>
          <w:p w14:paraId="520D3379" w14:textId="77777777" w:rsidR="00D37E15" w:rsidRDefault="00D37E15" w:rsidP="003427AF"/>
        </w:tc>
        <w:tc>
          <w:tcPr>
            <w:tcW w:w="1219" w:type="dxa"/>
            <w:gridSpan w:val="2"/>
            <w:shd w:val="clear" w:color="auto" w:fill="auto"/>
            <w:vAlign w:val="center"/>
          </w:tcPr>
          <w:p w14:paraId="5F7C886A" w14:textId="77777777" w:rsidR="00D37E15" w:rsidRDefault="00D37E15" w:rsidP="003427AF"/>
        </w:tc>
        <w:tc>
          <w:tcPr>
            <w:tcW w:w="624" w:type="dxa"/>
            <w:gridSpan w:val="2"/>
            <w:shd w:val="clear" w:color="auto" w:fill="auto"/>
            <w:vAlign w:val="center"/>
          </w:tcPr>
          <w:p w14:paraId="478A3415" w14:textId="77777777" w:rsidR="00D37E15" w:rsidRDefault="00D37E15" w:rsidP="003427AF"/>
        </w:tc>
        <w:tc>
          <w:tcPr>
            <w:tcW w:w="4938" w:type="dxa"/>
            <w:gridSpan w:val="2"/>
            <w:shd w:val="clear" w:color="auto" w:fill="auto"/>
            <w:vAlign w:val="center"/>
          </w:tcPr>
          <w:p w14:paraId="1BFCE0D9" w14:textId="7F10E4D4" w:rsidR="00D37E15" w:rsidRPr="00D37E15" w:rsidRDefault="00D37E15" w:rsidP="003427AF">
            <w:pPr>
              <w:rPr>
                <w:i/>
                <w:iCs/>
              </w:rPr>
            </w:pPr>
            <w:r w:rsidRPr="00D37E15">
              <w:rPr>
                <w:i/>
                <w:iCs/>
              </w:rPr>
              <w:t xml:space="preserve">Ggf. </w:t>
            </w:r>
            <w:proofErr w:type="spellStart"/>
            <w:r w:rsidRPr="00D37E15">
              <w:rPr>
                <w:i/>
                <w:iCs/>
              </w:rPr>
              <w:t>Ausslandssemester</w:t>
            </w:r>
            <w:proofErr w:type="spellEnd"/>
          </w:p>
        </w:tc>
        <w:tc>
          <w:tcPr>
            <w:tcW w:w="4882" w:type="dxa"/>
            <w:gridSpan w:val="2"/>
            <w:shd w:val="clear" w:color="auto" w:fill="auto"/>
            <w:vAlign w:val="center"/>
          </w:tcPr>
          <w:p w14:paraId="4F4AA8CB" w14:textId="77777777" w:rsidR="00D37E15" w:rsidRDefault="00D37E15" w:rsidP="003427AF"/>
        </w:tc>
        <w:tc>
          <w:tcPr>
            <w:tcW w:w="2263" w:type="dxa"/>
            <w:gridSpan w:val="2"/>
            <w:shd w:val="clear" w:color="auto" w:fill="auto"/>
            <w:vAlign w:val="center"/>
          </w:tcPr>
          <w:p w14:paraId="7E3A43EA" w14:textId="77777777" w:rsidR="00D37E15" w:rsidRPr="00A41916" w:rsidRDefault="00D37E15" w:rsidP="003427AF"/>
        </w:tc>
      </w:tr>
      <w:tr w:rsidR="003B6774" w:rsidRPr="00A41916" w14:paraId="782A3B4F" w14:textId="77777777" w:rsidTr="004D33B3">
        <w:trPr>
          <w:trHeight w:val="340"/>
        </w:trPr>
        <w:tc>
          <w:tcPr>
            <w:tcW w:w="1229" w:type="dxa"/>
            <w:gridSpan w:val="2"/>
            <w:shd w:val="clear" w:color="auto" w:fill="auto"/>
            <w:vAlign w:val="center"/>
          </w:tcPr>
          <w:p w14:paraId="3D7880FA" w14:textId="77777777" w:rsidR="003B6774" w:rsidRDefault="003B6774" w:rsidP="003427AF"/>
        </w:tc>
        <w:tc>
          <w:tcPr>
            <w:tcW w:w="1219" w:type="dxa"/>
            <w:gridSpan w:val="2"/>
            <w:shd w:val="clear" w:color="auto" w:fill="auto"/>
            <w:vAlign w:val="center"/>
          </w:tcPr>
          <w:p w14:paraId="52F8BB27" w14:textId="77777777" w:rsidR="003B6774" w:rsidRDefault="003B6774" w:rsidP="003427AF"/>
        </w:tc>
        <w:tc>
          <w:tcPr>
            <w:tcW w:w="624" w:type="dxa"/>
            <w:gridSpan w:val="2"/>
            <w:shd w:val="clear" w:color="auto" w:fill="auto"/>
            <w:vAlign w:val="center"/>
          </w:tcPr>
          <w:p w14:paraId="2B30BA2F" w14:textId="77777777" w:rsidR="003B6774" w:rsidRDefault="003B6774" w:rsidP="003427AF"/>
        </w:tc>
        <w:tc>
          <w:tcPr>
            <w:tcW w:w="4938" w:type="dxa"/>
            <w:gridSpan w:val="2"/>
            <w:shd w:val="clear" w:color="auto" w:fill="auto"/>
            <w:vAlign w:val="center"/>
          </w:tcPr>
          <w:p w14:paraId="07636FF3" w14:textId="77777777" w:rsidR="003B6774" w:rsidRDefault="003B6774" w:rsidP="003427AF"/>
        </w:tc>
        <w:tc>
          <w:tcPr>
            <w:tcW w:w="4882" w:type="dxa"/>
            <w:gridSpan w:val="2"/>
            <w:shd w:val="clear" w:color="auto" w:fill="auto"/>
            <w:vAlign w:val="center"/>
          </w:tcPr>
          <w:p w14:paraId="0CCA6CB6" w14:textId="77777777" w:rsidR="003B6774" w:rsidRDefault="003B6774" w:rsidP="003427AF"/>
        </w:tc>
        <w:tc>
          <w:tcPr>
            <w:tcW w:w="2263" w:type="dxa"/>
            <w:gridSpan w:val="2"/>
            <w:shd w:val="clear" w:color="auto" w:fill="auto"/>
            <w:vAlign w:val="center"/>
          </w:tcPr>
          <w:p w14:paraId="4CB934C5" w14:textId="77777777" w:rsidR="003B6774" w:rsidRPr="00A41916" w:rsidRDefault="003B6774" w:rsidP="003427AF"/>
        </w:tc>
      </w:tr>
      <w:tr w:rsidR="003D6473" w14:paraId="370CDE18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shd w:val="clear" w:color="auto" w:fill="E2001A" w:themeFill="accent1"/>
            <w:vAlign w:val="center"/>
          </w:tcPr>
          <w:p w14:paraId="282F5B93" w14:textId="6D773DDC" w:rsidR="003D6473" w:rsidRPr="00EC75DF" w:rsidRDefault="007126AC" w:rsidP="003B6774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27.03.2028</w:t>
            </w:r>
          </w:p>
        </w:tc>
        <w:tc>
          <w:tcPr>
            <w:tcW w:w="1217" w:type="dxa"/>
            <w:gridSpan w:val="2"/>
            <w:shd w:val="clear" w:color="auto" w:fill="E2001A" w:themeFill="accent1"/>
            <w:vAlign w:val="center"/>
          </w:tcPr>
          <w:p w14:paraId="3BD8E47A" w14:textId="23365301" w:rsidR="003D6473" w:rsidRPr="00EC75DF" w:rsidRDefault="007126AC" w:rsidP="003B6774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18.06.2028</w:t>
            </w:r>
          </w:p>
        </w:tc>
        <w:tc>
          <w:tcPr>
            <w:tcW w:w="623" w:type="dxa"/>
            <w:gridSpan w:val="2"/>
            <w:shd w:val="clear" w:color="auto" w:fill="E2001A" w:themeFill="accent1"/>
            <w:vAlign w:val="center"/>
          </w:tcPr>
          <w:p w14:paraId="0AC20081" w14:textId="77777777" w:rsidR="003D6473" w:rsidRPr="00EC75DF" w:rsidRDefault="003D6473" w:rsidP="003B6774">
            <w:pPr>
              <w:rPr>
                <w:b/>
                <w:color w:val="FFFFFF"/>
              </w:rPr>
            </w:pPr>
            <w:r w:rsidRPr="00EC75DF">
              <w:rPr>
                <w:b/>
                <w:color w:val="FFFFFF"/>
              </w:rPr>
              <w:t>12</w:t>
            </w:r>
          </w:p>
        </w:tc>
        <w:tc>
          <w:tcPr>
            <w:tcW w:w="4928" w:type="dxa"/>
            <w:gridSpan w:val="2"/>
            <w:shd w:val="clear" w:color="auto" w:fill="E2001A" w:themeFill="accent1"/>
            <w:vAlign w:val="center"/>
          </w:tcPr>
          <w:p w14:paraId="4F9A02B8" w14:textId="77777777" w:rsidR="003D6473" w:rsidRPr="00EC75DF" w:rsidRDefault="003D6473" w:rsidP="0075016A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  <w:r w:rsidRPr="00EC75DF">
              <w:rPr>
                <w:b/>
                <w:color w:val="FFFFFF"/>
              </w:rPr>
              <w:t>. Praxissemester</w:t>
            </w:r>
          </w:p>
        </w:tc>
        <w:tc>
          <w:tcPr>
            <w:tcW w:w="4872" w:type="dxa"/>
            <w:gridSpan w:val="2"/>
            <w:shd w:val="clear" w:color="auto" w:fill="E2001A" w:themeFill="accent1"/>
            <w:vAlign w:val="center"/>
          </w:tcPr>
          <w:p w14:paraId="62672CFA" w14:textId="77777777" w:rsidR="003D6473" w:rsidRPr="00EC75DF" w:rsidRDefault="003D6473" w:rsidP="0075016A">
            <w:pPr>
              <w:rPr>
                <w:b/>
                <w:color w:val="FFFFFF"/>
              </w:rPr>
            </w:pPr>
          </w:p>
        </w:tc>
        <w:tc>
          <w:tcPr>
            <w:tcW w:w="2258" w:type="dxa"/>
            <w:gridSpan w:val="2"/>
            <w:shd w:val="clear" w:color="auto" w:fill="E2001A" w:themeFill="accent1"/>
            <w:vAlign w:val="center"/>
          </w:tcPr>
          <w:p w14:paraId="2B354E62" w14:textId="77777777" w:rsidR="003D6473" w:rsidRPr="00A41916" w:rsidRDefault="003D6473" w:rsidP="0075016A">
            <w:pPr>
              <w:rPr>
                <w:color w:val="FFFFFF"/>
              </w:rPr>
            </w:pPr>
          </w:p>
        </w:tc>
      </w:tr>
      <w:tr w:rsidR="003D6473" w14:paraId="178C2AE1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shd w:val="clear" w:color="auto" w:fill="FFFFFF" w:themeFill="background1"/>
            <w:vAlign w:val="center"/>
          </w:tcPr>
          <w:p w14:paraId="106B7A48" w14:textId="77777777" w:rsidR="003D6473" w:rsidRDefault="003D6473" w:rsidP="003B6774"/>
        </w:tc>
        <w:tc>
          <w:tcPr>
            <w:tcW w:w="1217" w:type="dxa"/>
            <w:gridSpan w:val="2"/>
            <w:shd w:val="clear" w:color="auto" w:fill="FFFFFF" w:themeFill="background1"/>
            <w:vAlign w:val="center"/>
          </w:tcPr>
          <w:p w14:paraId="063EE60A" w14:textId="77777777" w:rsidR="003D6473" w:rsidRDefault="003D6473" w:rsidP="003B6774"/>
        </w:tc>
        <w:tc>
          <w:tcPr>
            <w:tcW w:w="623" w:type="dxa"/>
            <w:gridSpan w:val="2"/>
            <w:shd w:val="clear" w:color="auto" w:fill="FFFFFF" w:themeFill="background1"/>
            <w:vAlign w:val="center"/>
          </w:tcPr>
          <w:p w14:paraId="360BC4DB" w14:textId="77777777" w:rsidR="003D6473" w:rsidRDefault="003D6473" w:rsidP="003B6774"/>
        </w:tc>
        <w:tc>
          <w:tcPr>
            <w:tcW w:w="4928" w:type="dxa"/>
            <w:gridSpan w:val="2"/>
            <w:shd w:val="clear" w:color="auto" w:fill="FFFFFF" w:themeFill="background1"/>
            <w:vAlign w:val="center"/>
          </w:tcPr>
          <w:p w14:paraId="7C8BDA60" w14:textId="77777777" w:rsidR="003D6473" w:rsidRDefault="003D6473" w:rsidP="0075016A">
            <w:r>
              <w:t>Begrüßung Stud./ Zielvereinbarungsgespräch</w:t>
            </w:r>
          </w:p>
        </w:tc>
        <w:tc>
          <w:tcPr>
            <w:tcW w:w="4872" w:type="dxa"/>
            <w:gridSpan w:val="2"/>
            <w:shd w:val="clear" w:color="auto" w:fill="FFFFFF" w:themeFill="background1"/>
            <w:vAlign w:val="center"/>
          </w:tcPr>
          <w:p w14:paraId="1C458665" w14:textId="77777777" w:rsidR="003D6473" w:rsidRDefault="003D6473" w:rsidP="0075016A"/>
        </w:tc>
        <w:tc>
          <w:tcPr>
            <w:tcW w:w="2258" w:type="dxa"/>
            <w:gridSpan w:val="2"/>
            <w:shd w:val="clear" w:color="auto" w:fill="FFFFFF" w:themeFill="background1"/>
            <w:vAlign w:val="center"/>
          </w:tcPr>
          <w:p w14:paraId="32418B5D" w14:textId="4C9D7C5B" w:rsidR="003D6473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314036" w14:paraId="5F0EAA15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shd w:val="clear" w:color="auto" w:fill="FFFFFF" w:themeFill="background1"/>
            <w:vAlign w:val="center"/>
          </w:tcPr>
          <w:p w14:paraId="428BEE4E" w14:textId="77777777" w:rsidR="00314036" w:rsidRDefault="00314036" w:rsidP="003B6774"/>
        </w:tc>
        <w:tc>
          <w:tcPr>
            <w:tcW w:w="1217" w:type="dxa"/>
            <w:gridSpan w:val="2"/>
            <w:shd w:val="clear" w:color="auto" w:fill="FFFFFF" w:themeFill="background1"/>
            <w:vAlign w:val="center"/>
          </w:tcPr>
          <w:p w14:paraId="0D4210AA" w14:textId="77777777" w:rsidR="00314036" w:rsidRDefault="00314036" w:rsidP="003B6774"/>
        </w:tc>
        <w:tc>
          <w:tcPr>
            <w:tcW w:w="623" w:type="dxa"/>
            <w:gridSpan w:val="2"/>
            <w:shd w:val="clear" w:color="auto" w:fill="FFFFFF" w:themeFill="background1"/>
            <w:vAlign w:val="center"/>
          </w:tcPr>
          <w:p w14:paraId="3A85F392" w14:textId="77777777" w:rsidR="00314036" w:rsidRDefault="00314036" w:rsidP="003B6774"/>
        </w:tc>
        <w:tc>
          <w:tcPr>
            <w:tcW w:w="4928" w:type="dxa"/>
            <w:gridSpan w:val="2"/>
            <w:shd w:val="clear" w:color="auto" w:fill="FFFFFF" w:themeFill="background1"/>
            <w:vAlign w:val="center"/>
          </w:tcPr>
          <w:p w14:paraId="3FDDE927" w14:textId="12BE1E8C" w:rsidR="00314036" w:rsidRDefault="00314036" w:rsidP="0075016A">
            <w:r>
              <w:t>Einsatzgebiet, Aufgabenfeld</w:t>
            </w:r>
          </w:p>
        </w:tc>
        <w:tc>
          <w:tcPr>
            <w:tcW w:w="4872" w:type="dxa"/>
            <w:gridSpan w:val="2"/>
            <w:shd w:val="clear" w:color="auto" w:fill="FFFFFF" w:themeFill="background1"/>
            <w:vAlign w:val="center"/>
          </w:tcPr>
          <w:p w14:paraId="3F465117" w14:textId="22A69BFB" w:rsidR="00314036" w:rsidRDefault="00314036" w:rsidP="0075016A">
            <w:r>
              <w:t>konkrete Arbeiten und Aufträge, Lernziele</w:t>
            </w:r>
          </w:p>
        </w:tc>
        <w:tc>
          <w:tcPr>
            <w:tcW w:w="2258" w:type="dxa"/>
            <w:gridSpan w:val="2"/>
            <w:shd w:val="clear" w:color="auto" w:fill="FFFFFF" w:themeFill="background1"/>
            <w:vAlign w:val="center"/>
          </w:tcPr>
          <w:p w14:paraId="07A1A39E" w14:textId="6CBAABB8" w:rsidR="00314036" w:rsidRDefault="00314036" w:rsidP="0075016A">
            <w:r>
              <w:t>Ansprechpartner*in</w:t>
            </w:r>
          </w:p>
        </w:tc>
      </w:tr>
      <w:tr w:rsidR="00314036" w14:paraId="36E1E719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shd w:val="clear" w:color="auto" w:fill="FFFFFF" w:themeFill="background1"/>
            <w:vAlign w:val="center"/>
          </w:tcPr>
          <w:p w14:paraId="509FBE9F" w14:textId="77777777" w:rsidR="00314036" w:rsidRDefault="00314036" w:rsidP="003B6774"/>
        </w:tc>
        <w:tc>
          <w:tcPr>
            <w:tcW w:w="1217" w:type="dxa"/>
            <w:gridSpan w:val="2"/>
            <w:shd w:val="clear" w:color="auto" w:fill="FFFFFF" w:themeFill="background1"/>
            <w:vAlign w:val="center"/>
          </w:tcPr>
          <w:p w14:paraId="1B60AF2F" w14:textId="77777777" w:rsidR="00314036" w:rsidRDefault="00314036" w:rsidP="003B6774"/>
        </w:tc>
        <w:tc>
          <w:tcPr>
            <w:tcW w:w="623" w:type="dxa"/>
            <w:gridSpan w:val="2"/>
            <w:shd w:val="clear" w:color="auto" w:fill="FFFFFF" w:themeFill="background1"/>
            <w:vAlign w:val="center"/>
          </w:tcPr>
          <w:p w14:paraId="672D543F" w14:textId="77777777" w:rsidR="00314036" w:rsidRDefault="00314036" w:rsidP="003B6774"/>
        </w:tc>
        <w:tc>
          <w:tcPr>
            <w:tcW w:w="4928" w:type="dxa"/>
            <w:gridSpan w:val="2"/>
            <w:shd w:val="clear" w:color="auto" w:fill="FFFFFF" w:themeFill="background1"/>
            <w:vAlign w:val="center"/>
          </w:tcPr>
          <w:p w14:paraId="5105DB3D" w14:textId="505AB33F" w:rsidR="00314036" w:rsidRDefault="00314036" w:rsidP="0075016A">
            <w:r>
              <w:t>Einsatzgebiet, Aufgabenfeld</w:t>
            </w:r>
          </w:p>
        </w:tc>
        <w:tc>
          <w:tcPr>
            <w:tcW w:w="4872" w:type="dxa"/>
            <w:gridSpan w:val="2"/>
            <w:shd w:val="clear" w:color="auto" w:fill="FFFFFF" w:themeFill="background1"/>
            <w:vAlign w:val="center"/>
          </w:tcPr>
          <w:p w14:paraId="68B891A4" w14:textId="429B4609" w:rsidR="00314036" w:rsidRDefault="00314036" w:rsidP="0075016A">
            <w:r>
              <w:t>konkrete Arbeiten und Aufträge, Lernziele</w:t>
            </w:r>
          </w:p>
        </w:tc>
        <w:tc>
          <w:tcPr>
            <w:tcW w:w="2258" w:type="dxa"/>
            <w:gridSpan w:val="2"/>
            <w:shd w:val="clear" w:color="auto" w:fill="FFFFFF" w:themeFill="background1"/>
            <w:vAlign w:val="center"/>
          </w:tcPr>
          <w:p w14:paraId="0BB842A8" w14:textId="59DAB26A" w:rsidR="00314036" w:rsidRDefault="00314036" w:rsidP="0075016A">
            <w:r>
              <w:t>Ansprechpartner*in</w:t>
            </w:r>
          </w:p>
        </w:tc>
      </w:tr>
      <w:tr w:rsidR="003D6473" w14:paraId="4FB7A333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shd w:val="clear" w:color="auto" w:fill="FFFFFF" w:themeFill="background1"/>
            <w:vAlign w:val="center"/>
          </w:tcPr>
          <w:p w14:paraId="349BAE38" w14:textId="77777777" w:rsidR="003D6473" w:rsidRDefault="003D6473" w:rsidP="003B6774"/>
        </w:tc>
        <w:tc>
          <w:tcPr>
            <w:tcW w:w="1217" w:type="dxa"/>
            <w:gridSpan w:val="2"/>
            <w:shd w:val="clear" w:color="auto" w:fill="FFFFFF" w:themeFill="background1"/>
            <w:vAlign w:val="center"/>
          </w:tcPr>
          <w:p w14:paraId="53776605" w14:textId="34E54188" w:rsidR="003D6473" w:rsidRDefault="00683A46" w:rsidP="003B6774">
            <w:r>
              <w:t>30.09.2028</w:t>
            </w:r>
          </w:p>
        </w:tc>
        <w:tc>
          <w:tcPr>
            <w:tcW w:w="623" w:type="dxa"/>
            <w:gridSpan w:val="2"/>
            <w:shd w:val="clear" w:color="auto" w:fill="FFFFFF" w:themeFill="background1"/>
            <w:vAlign w:val="center"/>
          </w:tcPr>
          <w:p w14:paraId="2691B931" w14:textId="77777777" w:rsidR="003D6473" w:rsidRDefault="003D6473" w:rsidP="003B6774"/>
        </w:tc>
        <w:tc>
          <w:tcPr>
            <w:tcW w:w="4928" w:type="dxa"/>
            <w:gridSpan w:val="2"/>
            <w:shd w:val="clear" w:color="auto" w:fill="FFFFFF" w:themeFill="background1"/>
            <w:vAlign w:val="center"/>
          </w:tcPr>
          <w:p w14:paraId="3F7A4B71" w14:textId="0CDC449B" w:rsidR="003D6473" w:rsidRDefault="003D6473" w:rsidP="0075016A">
            <w:r>
              <w:t>Verabschiedung Stud.</w:t>
            </w:r>
            <w:r w:rsidR="00683A46">
              <w:t>,</w:t>
            </w:r>
            <w:r>
              <w:t xml:space="preserve"> Reflexionsgespräch</w:t>
            </w:r>
          </w:p>
        </w:tc>
        <w:tc>
          <w:tcPr>
            <w:tcW w:w="4872" w:type="dxa"/>
            <w:gridSpan w:val="2"/>
            <w:shd w:val="clear" w:color="auto" w:fill="FFFFFF" w:themeFill="background1"/>
            <w:vAlign w:val="center"/>
          </w:tcPr>
          <w:p w14:paraId="51AD0232" w14:textId="0C620B78" w:rsidR="003D6473" w:rsidRPr="0004731B" w:rsidRDefault="00683A46" w:rsidP="0075016A">
            <w:pPr>
              <w:rPr>
                <w:sz w:val="16"/>
                <w:szCs w:val="16"/>
              </w:rPr>
            </w:pPr>
            <w:r>
              <w:t>Reflexionsbericht abgeben bis 30.09. bei DHBW</w:t>
            </w:r>
          </w:p>
        </w:tc>
        <w:tc>
          <w:tcPr>
            <w:tcW w:w="2258" w:type="dxa"/>
            <w:gridSpan w:val="2"/>
            <w:shd w:val="clear" w:color="auto" w:fill="FFFFFF" w:themeFill="background1"/>
            <w:vAlign w:val="center"/>
          </w:tcPr>
          <w:p w14:paraId="753A1153" w14:textId="19AC6E59" w:rsidR="003D6473" w:rsidRDefault="003D6473" w:rsidP="0075016A">
            <w:proofErr w:type="spellStart"/>
            <w:r>
              <w:t>Betr</w:t>
            </w:r>
            <w:r w:rsidR="00683A46">
              <w:t>iebl</w:t>
            </w:r>
            <w:proofErr w:type="spellEnd"/>
            <w:r>
              <w:t>. Betreuer</w:t>
            </w:r>
            <w:r w:rsidR="00683A46">
              <w:t>*in</w:t>
            </w:r>
          </w:p>
        </w:tc>
      </w:tr>
      <w:tr w:rsidR="008E651E" w14:paraId="4773D17F" w14:textId="77777777" w:rsidTr="004D33B3">
        <w:trPr>
          <w:gridAfter w:val="1"/>
          <w:wAfter w:w="38" w:type="dxa"/>
          <w:trHeight w:val="340"/>
        </w:trPr>
        <w:tc>
          <w:tcPr>
            <w:tcW w:w="121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15A2C1" w14:textId="77777777" w:rsidR="008E651E" w:rsidRDefault="008E651E" w:rsidP="003B6774"/>
        </w:tc>
        <w:tc>
          <w:tcPr>
            <w:tcW w:w="121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1196A9" w14:textId="77777777" w:rsidR="008E651E" w:rsidRDefault="008E651E" w:rsidP="003B6774"/>
        </w:tc>
        <w:tc>
          <w:tcPr>
            <w:tcW w:w="62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CDB55A" w14:textId="77777777" w:rsidR="008E651E" w:rsidRDefault="008E651E" w:rsidP="003B6774"/>
        </w:tc>
        <w:tc>
          <w:tcPr>
            <w:tcW w:w="492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B2FD03" w14:textId="77777777" w:rsidR="008E651E" w:rsidRDefault="008E651E" w:rsidP="0075016A"/>
        </w:tc>
        <w:tc>
          <w:tcPr>
            <w:tcW w:w="487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A12239" w14:textId="77777777" w:rsidR="008E651E" w:rsidRPr="0004731B" w:rsidRDefault="008E651E" w:rsidP="0075016A">
            <w:pPr>
              <w:rPr>
                <w:sz w:val="16"/>
                <w:szCs w:val="16"/>
              </w:rPr>
            </w:pPr>
          </w:p>
        </w:tc>
        <w:tc>
          <w:tcPr>
            <w:tcW w:w="225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AABF26" w14:textId="77777777" w:rsidR="008E651E" w:rsidRDefault="008E651E" w:rsidP="0075016A"/>
        </w:tc>
      </w:tr>
      <w:tr w:rsidR="003B6774" w:rsidRPr="00980106" w14:paraId="6ADA13BF" w14:textId="77777777" w:rsidTr="004D33B3">
        <w:trPr>
          <w:trHeight w:val="340"/>
        </w:trPr>
        <w:tc>
          <w:tcPr>
            <w:tcW w:w="1229" w:type="dxa"/>
            <w:gridSpan w:val="2"/>
            <w:shd w:val="clear" w:color="auto" w:fill="BFBFBF" w:themeFill="background1" w:themeFillShade="BF"/>
            <w:vAlign w:val="center"/>
          </w:tcPr>
          <w:p w14:paraId="7E2CBC27" w14:textId="707C93B9" w:rsidR="003B6774" w:rsidRPr="00980106" w:rsidRDefault="00FD53BA" w:rsidP="003427AF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29.06.2028</w:t>
            </w:r>
          </w:p>
        </w:tc>
        <w:tc>
          <w:tcPr>
            <w:tcW w:w="1219" w:type="dxa"/>
            <w:gridSpan w:val="2"/>
            <w:shd w:val="clear" w:color="auto" w:fill="BFBFBF" w:themeFill="background1" w:themeFillShade="BF"/>
            <w:vAlign w:val="center"/>
          </w:tcPr>
          <w:p w14:paraId="153B2007" w14:textId="226547AD" w:rsidR="003B6774" w:rsidRPr="00980106" w:rsidRDefault="00FD53BA" w:rsidP="003427AF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10.09</w:t>
            </w:r>
            <w:r w:rsidR="003B6774" w:rsidRPr="00980106">
              <w:rPr>
                <w:b/>
                <w:color w:val="595959" w:themeColor="text1" w:themeTint="A6"/>
              </w:rPr>
              <w:t>.2028</w:t>
            </w:r>
          </w:p>
        </w:tc>
        <w:tc>
          <w:tcPr>
            <w:tcW w:w="624" w:type="dxa"/>
            <w:gridSpan w:val="2"/>
            <w:shd w:val="clear" w:color="auto" w:fill="BFBFBF" w:themeFill="background1" w:themeFillShade="BF"/>
            <w:vAlign w:val="center"/>
          </w:tcPr>
          <w:p w14:paraId="184869C3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12</w:t>
            </w:r>
          </w:p>
        </w:tc>
        <w:tc>
          <w:tcPr>
            <w:tcW w:w="4938" w:type="dxa"/>
            <w:gridSpan w:val="2"/>
            <w:shd w:val="clear" w:color="auto" w:fill="BFBFBF" w:themeFill="background1" w:themeFillShade="BF"/>
            <w:vAlign w:val="center"/>
          </w:tcPr>
          <w:p w14:paraId="2D0E20AD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4. Theoriesemester</w:t>
            </w:r>
          </w:p>
        </w:tc>
        <w:tc>
          <w:tcPr>
            <w:tcW w:w="4882" w:type="dxa"/>
            <w:gridSpan w:val="2"/>
            <w:shd w:val="clear" w:color="auto" w:fill="BFBFBF" w:themeFill="background1" w:themeFillShade="BF"/>
            <w:vAlign w:val="center"/>
          </w:tcPr>
          <w:p w14:paraId="12086797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2263" w:type="dxa"/>
            <w:gridSpan w:val="2"/>
            <w:shd w:val="clear" w:color="auto" w:fill="BFBFBF" w:themeFill="background1" w:themeFillShade="BF"/>
            <w:vAlign w:val="center"/>
          </w:tcPr>
          <w:p w14:paraId="677ABE0E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DHBW</w:t>
            </w:r>
          </w:p>
        </w:tc>
      </w:tr>
      <w:tr w:rsidR="003B6774" w:rsidRPr="00980106" w14:paraId="450E8E65" w14:textId="77777777" w:rsidTr="004D33B3">
        <w:trPr>
          <w:trHeight w:val="340"/>
        </w:trPr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4B347F78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1219" w:type="dxa"/>
            <w:gridSpan w:val="2"/>
            <w:shd w:val="clear" w:color="auto" w:fill="FFFFFF" w:themeFill="background1"/>
            <w:vAlign w:val="center"/>
          </w:tcPr>
          <w:p w14:paraId="380B0CD0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24" w:type="dxa"/>
            <w:gridSpan w:val="2"/>
            <w:shd w:val="clear" w:color="auto" w:fill="FFFFFF" w:themeFill="background1"/>
            <w:vAlign w:val="center"/>
          </w:tcPr>
          <w:p w14:paraId="1AF768D2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938" w:type="dxa"/>
            <w:gridSpan w:val="2"/>
            <w:shd w:val="clear" w:color="auto" w:fill="FFFFFF" w:themeFill="background1"/>
            <w:vAlign w:val="center"/>
          </w:tcPr>
          <w:p w14:paraId="207D114A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 xml:space="preserve">Personalmanagement, Unternehmensorganisation, Kommunikationspolitik, </w:t>
            </w:r>
            <w:proofErr w:type="spellStart"/>
            <w:r w:rsidRPr="00980106">
              <w:rPr>
                <w:color w:val="808080" w:themeColor="background1" w:themeShade="80"/>
              </w:rPr>
              <w:t>Operations</w:t>
            </w:r>
            <w:proofErr w:type="spellEnd"/>
            <w:r w:rsidRPr="00980106">
              <w:rPr>
                <w:color w:val="808080" w:themeColor="background1" w:themeShade="80"/>
              </w:rPr>
              <w:t xml:space="preserve"> Management, Lebensmittel-Logistik, Warenkunde Grundnahrungsmittel, Geld und Währung, Kleines Wahlmodul</w:t>
            </w:r>
          </w:p>
        </w:tc>
        <w:tc>
          <w:tcPr>
            <w:tcW w:w="4882" w:type="dxa"/>
            <w:gridSpan w:val="2"/>
            <w:shd w:val="clear" w:color="auto" w:fill="FFFFFF" w:themeFill="background1"/>
            <w:vAlign w:val="center"/>
          </w:tcPr>
          <w:p w14:paraId="790D04EB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2263" w:type="dxa"/>
            <w:gridSpan w:val="2"/>
            <w:shd w:val="clear" w:color="auto" w:fill="FFFFFF" w:themeFill="background1"/>
            <w:vAlign w:val="center"/>
          </w:tcPr>
          <w:p w14:paraId="03829EB1" w14:textId="77777777" w:rsidR="003B6774" w:rsidRPr="00980106" w:rsidRDefault="003B6774" w:rsidP="003427AF">
            <w:pPr>
              <w:rPr>
                <w:color w:val="808080" w:themeColor="background1" w:themeShade="80"/>
              </w:rPr>
            </w:pPr>
          </w:p>
        </w:tc>
      </w:tr>
      <w:tr w:rsidR="003B6774" w:rsidRPr="00A41916" w14:paraId="3A58DA29" w14:textId="77777777" w:rsidTr="004D33B3">
        <w:trPr>
          <w:trHeight w:val="340"/>
        </w:trPr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389015BB" w14:textId="77777777" w:rsidR="003B6774" w:rsidRPr="00FC118F" w:rsidRDefault="003B6774" w:rsidP="003427AF"/>
        </w:tc>
        <w:tc>
          <w:tcPr>
            <w:tcW w:w="1219" w:type="dxa"/>
            <w:gridSpan w:val="2"/>
            <w:shd w:val="clear" w:color="auto" w:fill="FFFFFF" w:themeFill="background1"/>
            <w:vAlign w:val="center"/>
          </w:tcPr>
          <w:p w14:paraId="0A9E78D6" w14:textId="38901516" w:rsidR="003B6774" w:rsidRPr="00FC118F" w:rsidRDefault="00765F1D" w:rsidP="003427AF">
            <w:r>
              <w:t>16.08.2028</w:t>
            </w:r>
          </w:p>
        </w:tc>
        <w:tc>
          <w:tcPr>
            <w:tcW w:w="624" w:type="dxa"/>
            <w:gridSpan w:val="2"/>
            <w:shd w:val="clear" w:color="auto" w:fill="FFFFFF" w:themeFill="background1"/>
            <w:vAlign w:val="center"/>
          </w:tcPr>
          <w:p w14:paraId="7C8E624F" w14:textId="77777777" w:rsidR="003B6774" w:rsidRPr="00FC118F" w:rsidRDefault="003B6774" w:rsidP="003427AF"/>
        </w:tc>
        <w:tc>
          <w:tcPr>
            <w:tcW w:w="4938" w:type="dxa"/>
            <w:gridSpan w:val="2"/>
            <w:shd w:val="clear" w:color="auto" w:fill="FFFFFF" w:themeFill="background1"/>
            <w:vAlign w:val="center"/>
          </w:tcPr>
          <w:p w14:paraId="7D5E7638" w14:textId="77777777" w:rsidR="003B6774" w:rsidRDefault="003B6774" w:rsidP="003427AF">
            <w:r>
              <w:t>Letzter Abgabetermin Themenantrag Projektarbeit 2</w:t>
            </w:r>
          </w:p>
        </w:tc>
        <w:tc>
          <w:tcPr>
            <w:tcW w:w="4882" w:type="dxa"/>
            <w:gridSpan w:val="2"/>
            <w:shd w:val="clear" w:color="auto" w:fill="FFFFFF" w:themeFill="background1"/>
            <w:vAlign w:val="center"/>
          </w:tcPr>
          <w:p w14:paraId="2BEA368F" w14:textId="77777777" w:rsidR="003B6774" w:rsidRPr="00A41916" w:rsidRDefault="003B6774" w:rsidP="003427AF">
            <w:r>
              <w:t>Exposé, Themenantrag abgeben</w:t>
            </w:r>
          </w:p>
        </w:tc>
        <w:tc>
          <w:tcPr>
            <w:tcW w:w="2263" w:type="dxa"/>
            <w:gridSpan w:val="2"/>
            <w:shd w:val="clear" w:color="auto" w:fill="FFFFFF" w:themeFill="background1"/>
            <w:vAlign w:val="center"/>
          </w:tcPr>
          <w:p w14:paraId="533BDB4C" w14:textId="4CD97E22" w:rsidR="003B6774" w:rsidRPr="00A41916" w:rsidRDefault="00765F1D" w:rsidP="003427AF">
            <w:r>
              <w:t xml:space="preserve">Stud./ </w:t>
            </w:r>
            <w:proofErr w:type="spellStart"/>
            <w:r w:rsidR="003B6774">
              <w:t>Betriebl</w:t>
            </w:r>
            <w:proofErr w:type="spellEnd"/>
            <w:r w:rsidR="003B6774">
              <w:t>. Betreuer*in</w:t>
            </w:r>
          </w:p>
        </w:tc>
      </w:tr>
      <w:tr w:rsidR="004D33B3" w:rsidRPr="00A41916" w14:paraId="27ADBCDB" w14:textId="77777777" w:rsidTr="004D33B3">
        <w:trPr>
          <w:trHeight w:val="340"/>
        </w:trPr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3FEEB78D" w14:textId="77777777" w:rsidR="004D33B3" w:rsidRPr="00FC118F" w:rsidRDefault="004D33B3" w:rsidP="003427AF"/>
        </w:tc>
        <w:tc>
          <w:tcPr>
            <w:tcW w:w="1219" w:type="dxa"/>
            <w:gridSpan w:val="2"/>
            <w:shd w:val="clear" w:color="auto" w:fill="FFFFFF" w:themeFill="background1"/>
            <w:vAlign w:val="center"/>
          </w:tcPr>
          <w:p w14:paraId="44047EC1" w14:textId="6416CE46" w:rsidR="004D33B3" w:rsidRPr="00FF2C3D" w:rsidRDefault="00765F1D" w:rsidP="003427AF">
            <w:pPr>
              <w:rPr>
                <w:color w:val="808080" w:themeColor="background1" w:themeShade="80"/>
              </w:rPr>
            </w:pPr>
            <w:r w:rsidRPr="00FF2C3D">
              <w:rPr>
                <w:color w:val="808080" w:themeColor="background1" w:themeShade="80"/>
              </w:rPr>
              <w:t>06.09.2028</w:t>
            </w:r>
          </w:p>
        </w:tc>
        <w:tc>
          <w:tcPr>
            <w:tcW w:w="624" w:type="dxa"/>
            <w:gridSpan w:val="2"/>
            <w:shd w:val="clear" w:color="auto" w:fill="FFFFFF" w:themeFill="background1"/>
            <w:vAlign w:val="center"/>
          </w:tcPr>
          <w:p w14:paraId="7B7F867B" w14:textId="77777777" w:rsidR="004D33B3" w:rsidRPr="00FF2C3D" w:rsidRDefault="004D33B3" w:rsidP="003427AF">
            <w:pPr>
              <w:rPr>
                <w:color w:val="808080" w:themeColor="background1" w:themeShade="80"/>
              </w:rPr>
            </w:pPr>
          </w:p>
        </w:tc>
        <w:tc>
          <w:tcPr>
            <w:tcW w:w="4938" w:type="dxa"/>
            <w:gridSpan w:val="2"/>
            <w:shd w:val="clear" w:color="auto" w:fill="FFFFFF" w:themeFill="background1"/>
            <w:vAlign w:val="center"/>
          </w:tcPr>
          <w:p w14:paraId="66570AC0" w14:textId="48899745" w:rsidR="004D33B3" w:rsidRPr="00FF2C3D" w:rsidRDefault="004D33B3" w:rsidP="003427AF">
            <w:pPr>
              <w:rPr>
                <w:color w:val="808080" w:themeColor="background1" w:themeShade="80"/>
              </w:rPr>
            </w:pPr>
            <w:r w:rsidRPr="00FF2C3D">
              <w:rPr>
                <w:color w:val="808080" w:themeColor="background1" w:themeShade="80"/>
              </w:rPr>
              <w:t>Genehmigung Thema Projektarbeit 2 durch DHBW</w:t>
            </w:r>
          </w:p>
        </w:tc>
        <w:tc>
          <w:tcPr>
            <w:tcW w:w="4882" w:type="dxa"/>
            <w:gridSpan w:val="2"/>
            <w:shd w:val="clear" w:color="auto" w:fill="FFFFFF" w:themeFill="background1"/>
            <w:vAlign w:val="center"/>
          </w:tcPr>
          <w:p w14:paraId="34446182" w14:textId="5C088C45" w:rsidR="004D33B3" w:rsidRPr="00FF2C3D" w:rsidRDefault="004D33B3" w:rsidP="003427AF">
            <w:pPr>
              <w:rPr>
                <w:color w:val="808080" w:themeColor="background1" w:themeShade="80"/>
              </w:rPr>
            </w:pPr>
            <w:r w:rsidRPr="00FF2C3D">
              <w:rPr>
                <w:color w:val="808080" w:themeColor="background1" w:themeShade="80"/>
              </w:rPr>
              <w:t>Beginn der 10-wöchigen Bearbeitungsfrist</w:t>
            </w:r>
          </w:p>
        </w:tc>
        <w:tc>
          <w:tcPr>
            <w:tcW w:w="2263" w:type="dxa"/>
            <w:gridSpan w:val="2"/>
            <w:shd w:val="clear" w:color="auto" w:fill="FFFFFF" w:themeFill="background1"/>
            <w:vAlign w:val="center"/>
          </w:tcPr>
          <w:p w14:paraId="3E5D986F" w14:textId="5C84BEEF" w:rsidR="004D33B3" w:rsidRPr="00FF2C3D" w:rsidRDefault="004D33B3" w:rsidP="003427AF">
            <w:pPr>
              <w:rPr>
                <w:color w:val="808080" w:themeColor="background1" w:themeShade="80"/>
              </w:rPr>
            </w:pPr>
            <w:proofErr w:type="spellStart"/>
            <w:r w:rsidRPr="00FF2C3D">
              <w:rPr>
                <w:color w:val="808080" w:themeColor="background1" w:themeShade="80"/>
              </w:rPr>
              <w:t>Studiengangsleitung</w:t>
            </w:r>
            <w:proofErr w:type="spellEnd"/>
          </w:p>
        </w:tc>
      </w:tr>
    </w:tbl>
    <w:p w14:paraId="28444056" w14:textId="66B1D5D8" w:rsidR="00683A46" w:rsidRDefault="00683A46"/>
    <w:p w14:paraId="0C99A51E" w14:textId="77777777" w:rsidR="003B6774" w:rsidRDefault="003B6774"/>
    <w:p w14:paraId="6DB83A58" w14:textId="235485C5" w:rsidR="004D33B3" w:rsidRDefault="004D33B3">
      <w:r>
        <w:br w:type="page"/>
      </w:r>
    </w:p>
    <w:tbl>
      <w:tblPr>
        <w:tblStyle w:val="Tabellenraster"/>
        <w:tblW w:w="15135" w:type="dxa"/>
        <w:tblInd w:w="-5" w:type="dxa"/>
        <w:tblLook w:val="04A0" w:firstRow="1" w:lastRow="0" w:firstColumn="1" w:lastColumn="0" w:noHBand="0" w:noVBand="1"/>
      </w:tblPr>
      <w:tblGrid>
        <w:gridCol w:w="1886"/>
        <w:gridCol w:w="1217"/>
        <w:gridCol w:w="610"/>
        <w:gridCol w:w="4656"/>
        <w:gridCol w:w="4596"/>
        <w:gridCol w:w="2170"/>
      </w:tblGrid>
      <w:tr w:rsidR="00FD53BA" w:rsidRPr="00683A46" w14:paraId="170EB932" w14:textId="77777777" w:rsidTr="004D33B3">
        <w:trPr>
          <w:trHeight w:val="340"/>
        </w:trPr>
        <w:tc>
          <w:tcPr>
            <w:tcW w:w="1886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A98BCFD" w14:textId="080E50F3" w:rsidR="00755E94" w:rsidRPr="00980106" w:rsidRDefault="00755E94" w:rsidP="003B6774">
            <w:pPr>
              <w:rPr>
                <w:bCs/>
                <w:color w:val="C00000"/>
              </w:rPr>
            </w:pPr>
          </w:p>
        </w:tc>
        <w:tc>
          <w:tcPr>
            <w:tcW w:w="121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096F694" w14:textId="77777777" w:rsidR="00755E94" w:rsidRPr="00980106" w:rsidRDefault="00755E94" w:rsidP="003B6774">
            <w:pPr>
              <w:rPr>
                <w:bCs/>
                <w:color w:val="C00000"/>
              </w:rPr>
            </w:pPr>
          </w:p>
        </w:tc>
        <w:tc>
          <w:tcPr>
            <w:tcW w:w="610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A7E35E1" w14:textId="77777777" w:rsidR="00755E94" w:rsidRPr="00980106" w:rsidRDefault="00755E94" w:rsidP="0075016A">
            <w:pPr>
              <w:rPr>
                <w:bCs/>
                <w:color w:val="C00000"/>
              </w:rPr>
            </w:pPr>
          </w:p>
        </w:tc>
        <w:tc>
          <w:tcPr>
            <w:tcW w:w="4656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6E5AF5D" w14:textId="5248E5B8" w:rsidR="00755E94" w:rsidRPr="00980106" w:rsidRDefault="008E651E" w:rsidP="0075016A">
            <w:pPr>
              <w:rPr>
                <w:bCs/>
                <w:color w:val="C00000"/>
                <w:spacing w:val="10"/>
              </w:rPr>
            </w:pPr>
            <w:r w:rsidRPr="00980106">
              <w:rPr>
                <w:bCs/>
                <w:color w:val="C00000"/>
                <w:spacing w:val="10"/>
              </w:rPr>
              <w:t>DRITTES STUDIENJAHR</w:t>
            </w:r>
          </w:p>
        </w:tc>
        <w:tc>
          <w:tcPr>
            <w:tcW w:w="4596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4854638" w14:textId="77777777" w:rsidR="00755E94" w:rsidRPr="00980106" w:rsidRDefault="00755E94" w:rsidP="0075016A">
            <w:pPr>
              <w:rPr>
                <w:bCs/>
                <w:color w:val="C00000"/>
                <w:sz w:val="16"/>
                <w:szCs w:val="16"/>
              </w:rPr>
            </w:pPr>
          </w:p>
        </w:tc>
        <w:tc>
          <w:tcPr>
            <w:tcW w:w="2170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7E3BE78" w14:textId="77777777" w:rsidR="00755E94" w:rsidRPr="00980106" w:rsidRDefault="00755E94" w:rsidP="0075016A">
            <w:pPr>
              <w:rPr>
                <w:bCs/>
                <w:color w:val="C00000"/>
              </w:rPr>
            </w:pPr>
          </w:p>
        </w:tc>
      </w:tr>
      <w:tr w:rsidR="00596EDD" w:rsidRPr="008744C5" w14:paraId="4650887D" w14:textId="77777777" w:rsidTr="004D33B3">
        <w:trPr>
          <w:trHeight w:val="340"/>
        </w:trPr>
        <w:tc>
          <w:tcPr>
            <w:tcW w:w="1886" w:type="dxa"/>
            <w:tcMar>
              <w:left w:w="0" w:type="dxa"/>
              <w:right w:w="0" w:type="dxa"/>
            </w:tcMar>
            <w:vAlign w:val="center"/>
          </w:tcPr>
          <w:p w14:paraId="325498EA" w14:textId="77777777" w:rsidR="00596EDD" w:rsidRDefault="00596EDD" w:rsidP="003B6774"/>
        </w:tc>
        <w:tc>
          <w:tcPr>
            <w:tcW w:w="1217" w:type="dxa"/>
            <w:vAlign w:val="center"/>
          </w:tcPr>
          <w:p w14:paraId="727B1655" w14:textId="77777777" w:rsidR="00596EDD" w:rsidRPr="00D6183A" w:rsidRDefault="00596EDD" w:rsidP="003B6774">
            <w:pPr>
              <w:rPr>
                <w:b/>
                <w:sz w:val="18"/>
                <w:szCs w:val="18"/>
              </w:rPr>
            </w:pPr>
          </w:p>
        </w:tc>
        <w:tc>
          <w:tcPr>
            <w:tcW w:w="610" w:type="dxa"/>
            <w:tcMar>
              <w:left w:w="0" w:type="dxa"/>
              <w:right w:w="0" w:type="dxa"/>
            </w:tcMar>
            <w:vAlign w:val="center"/>
          </w:tcPr>
          <w:p w14:paraId="7714A619" w14:textId="77777777" w:rsidR="00596EDD" w:rsidRPr="00D6183A" w:rsidRDefault="00596EDD" w:rsidP="003B6774">
            <w:pPr>
              <w:rPr>
                <w:b/>
                <w:sz w:val="14"/>
                <w:szCs w:val="14"/>
              </w:rPr>
            </w:pPr>
          </w:p>
        </w:tc>
        <w:tc>
          <w:tcPr>
            <w:tcW w:w="4656" w:type="dxa"/>
            <w:vAlign w:val="center"/>
          </w:tcPr>
          <w:p w14:paraId="6E350A96" w14:textId="77777777" w:rsidR="00596EDD" w:rsidRPr="008744C5" w:rsidRDefault="00596EDD" w:rsidP="0075016A">
            <w:pPr>
              <w:rPr>
                <w:b/>
              </w:rPr>
            </w:pPr>
          </w:p>
        </w:tc>
        <w:tc>
          <w:tcPr>
            <w:tcW w:w="4596" w:type="dxa"/>
            <w:vAlign w:val="center"/>
          </w:tcPr>
          <w:p w14:paraId="03E3FFED" w14:textId="77777777" w:rsidR="00596EDD" w:rsidRPr="008744C5" w:rsidRDefault="00596EDD" w:rsidP="0075016A">
            <w:pPr>
              <w:rPr>
                <w:b/>
              </w:rPr>
            </w:pPr>
          </w:p>
        </w:tc>
        <w:tc>
          <w:tcPr>
            <w:tcW w:w="2170" w:type="dxa"/>
            <w:vAlign w:val="center"/>
          </w:tcPr>
          <w:p w14:paraId="5CDDDC12" w14:textId="77777777" w:rsidR="00596EDD" w:rsidRPr="008744C5" w:rsidRDefault="00596EDD" w:rsidP="0075016A">
            <w:pPr>
              <w:rPr>
                <w:b/>
              </w:rPr>
            </w:pPr>
          </w:p>
        </w:tc>
      </w:tr>
      <w:tr w:rsidR="00326358" w:rsidRPr="008744C5" w14:paraId="32FEB531" w14:textId="77777777" w:rsidTr="004D33B3">
        <w:trPr>
          <w:trHeight w:val="340"/>
        </w:trPr>
        <w:tc>
          <w:tcPr>
            <w:tcW w:w="1886" w:type="dxa"/>
            <w:tcMar>
              <w:left w:w="0" w:type="dxa"/>
              <w:right w:w="0" w:type="dxa"/>
            </w:tcMar>
            <w:vAlign w:val="center"/>
          </w:tcPr>
          <w:p w14:paraId="3D3A4016" w14:textId="74DB9B02" w:rsidR="00326358" w:rsidRPr="00D6183A" w:rsidRDefault="0004731B" w:rsidP="003B6774">
            <w:pPr>
              <w:rPr>
                <w:b/>
                <w:sz w:val="18"/>
                <w:szCs w:val="18"/>
              </w:rPr>
            </w:pPr>
            <w:r>
              <w:br w:type="page"/>
            </w:r>
            <w:r w:rsidR="00326358" w:rsidRPr="00D6183A">
              <w:rPr>
                <w:b/>
                <w:sz w:val="18"/>
                <w:szCs w:val="18"/>
              </w:rPr>
              <w:t>Zeitraum von</w:t>
            </w:r>
          </w:p>
        </w:tc>
        <w:tc>
          <w:tcPr>
            <w:tcW w:w="1217" w:type="dxa"/>
            <w:vAlign w:val="center"/>
          </w:tcPr>
          <w:p w14:paraId="7EB951F9" w14:textId="77777777" w:rsidR="00326358" w:rsidRPr="00D6183A" w:rsidRDefault="00326358" w:rsidP="003B6774">
            <w:pPr>
              <w:rPr>
                <w:b/>
                <w:sz w:val="18"/>
                <w:szCs w:val="18"/>
              </w:rPr>
            </w:pPr>
            <w:r w:rsidRPr="00D6183A">
              <w:rPr>
                <w:b/>
                <w:sz w:val="18"/>
                <w:szCs w:val="18"/>
              </w:rPr>
              <w:t>bis</w:t>
            </w:r>
          </w:p>
        </w:tc>
        <w:tc>
          <w:tcPr>
            <w:tcW w:w="610" w:type="dxa"/>
            <w:tcMar>
              <w:left w:w="0" w:type="dxa"/>
              <w:right w:w="0" w:type="dxa"/>
            </w:tcMar>
            <w:vAlign w:val="center"/>
          </w:tcPr>
          <w:p w14:paraId="268AB053" w14:textId="77777777" w:rsidR="00326358" w:rsidRPr="00D6183A" w:rsidRDefault="00326358" w:rsidP="003B6774">
            <w:pPr>
              <w:rPr>
                <w:b/>
                <w:sz w:val="14"/>
                <w:szCs w:val="14"/>
              </w:rPr>
            </w:pPr>
            <w:r w:rsidRPr="00D6183A">
              <w:rPr>
                <w:b/>
                <w:sz w:val="14"/>
                <w:szCs w:val="14"/>
              </w:rPr>
              <w:t>Wochen</w:t>
            </w:r>
          </w:p>
        </w:tc>
        <w:tc>
          <w:tcPr>
            <w:tcW w:w="4656" w:type="dxa"/>
            <w:vAlign w:val="center"/>
          </w:tcPr>
          <w:p w14:paraId="319B252A" w14:textId="77777777" w:rsidR="00326358" w:rsidRPr="008744C5" w:rsidRDefault="00326358" w:rsidP="0075016A">
            <w:pPr>
              <w:rPr>
                <w:b/>
              </w:rPr>
            </w:pPr>
            <w:r w:rsidRPr="008744C5">
              <w:rPr>
                <w:b/>
              </w:rPr>
              <w:t>Lern-Schwerpunkte, Themen</w:t>
            </w:r>
          </w:p>
        </w:tc>
        <w:tc>
          <w:tcPr>
            <w:tcW w:w="4596" w:type="dxa"/>
            <w:vAlign w:val="center"/>
          </w:tcPr>
          <w:p w14:paraId="27ED7AE6" w14:textId="77777777" w:rsidR="00326358" w:rsidRPr="008744C5" w:rsidRDefault="00326358" w:rsidP="0075016A">
            <w:pPr>
              <w:rPr>
                <w:b/>
              </w:rPr>
            </w:pPr>
            <w:r w:rsidRPr="008744C5">
              <w:rPr>
                <w:b/>
              </w:rPr>
              <w:t>Ausbildungsziel</w:t>
            </w:r>
          </w:p>
        </w:tc>
        <w:tc>
          <w:tcPr>
            <w:tcW w:w="2170" w:type="dxa"/>
            <w:vAlign w:val="center"/>
          </w:tcPr>
          <w:p w14:paraId="5C909DB3" w14:textId="77777777" w:rsidR="00326358" w:rsidRPr="008744C5" w:rsidRDefault="00326358" w:rsidP="0075016A">
            <w:pPr>
              <w:rPr>
                <w:b/>
              </w:rPr>
            </w:pPr>
            <w:r w:rsidRPr="008744C5">
              <w:rPr>
                <w:b/>
              </w:rPr>
              <w:t>Verantwortlich</w:t>
            </w:r>
          </w:p>
        </w:tc>
      </w:tr>
      <w:tr w:rsidR="00FD53BA" w:rsidRPr="00EC75DF" w14:paraId="2CED52C5" w14:textId="77777777" w:rsidTr="004D33B3">
        <w:trPr>
          <w:trHeight w:val="340"/>
        </w:trPr>
        <w:tc>
          <w:tcPr>
            <w:tcW w:w="1886" w:type="dxa"/>
            <w:shd w:val="clear" w:color="auto" w:fill="E2001A" w:themeFill="accent1"/>
            <w:vAlign w:val="center"/>
          </w:tcPr>
          <w:p w14:paraId="39782C13" w14:textId="433CD1ED" w:rsidR="00215DFF" w:rsidRPr="00EC75DF" w:rsidRDefault="00FD53BA" w:rsidP="003B6774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11.09.2028</w:t>
            </w:r>
          </w:p>
        </w:tc>
        <w:tc>
          <w:tcPr>
            <w:tcW w:w="1217" w:type="dxa"/>
            <w:shd w:val="clear" w:color="auto" w:fill="E2001A" w:themeFill="accent1"/>
            <w:vAlign w:val="center"/>
          </w:tcPr>
          <w:p w14:paraId="523FA6A6" w14:textId="366101A2" w:rsidR="00215DFF" w:rsidRPr="00EC75DF" w:rsidRDefault="00FD53BA" w:rsidP="003B6774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31.12.2028</w:t>
            </w:r>
          </w:p>
        </w:tc>
        <w:tc>
          <w:tcPr>
            <w:tcW w:w="610" w:type="dxa"/>
            <w:shd w:val="clear" w:color="auto" w:fill="E2001A" w:themeFill="accent1"/>
            <w:vAlign w:val="center"/>
          </w:tcPr>
          <w:p w14:paraId="6EE90EA9" w14:textId="77777777" w:rsidR="00215DFF" w:rsidRPr="00EC75DF" w:rsidRDefault="00215DFF" w:rsidP="003B6774">
            <w:pPr>
              <w:rPr>
                <w:b/>
                <w:color w:val="FFFFFF"/>
              </w:rPr>
            </w:pPr>
            <w:r w:rsidRPr="00EC75DF">
              <w:rPr>
                <w:b/>
                <w:color w:val="FFFFFF"/>
              </w:rPr>
              <w:t>1</w:t>
            </w:r>
            <w:r w:rsidR="00444FD1">
              <w:rPr>
                <w:b/>
                <w:color w:val="FFFFFF"/>
              </w:rPr>
              <w:t>6</w:t>
            </w:r>
          </w:p>
        </w:tc>
        <w:tc>
          <w:tcPr>
            <w:tcW w:w="4656" w:type="dxa"/>
            <w:shd w:val="clear" w:color="auto" w:fill="E2001A" w:themeFill="accent1"/>
            <w:vAlign w:val="center"/>
          </w:tcPr>
          <w:p w14:paraId="7DE459DC" w14:textId="77777777" w:rsidR="00215DFF" w:rsidRPr="00EC75DF" w:rsidRDefault="00215DFF" w:rsidP="0075016A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  <w:r w:rsidRPr="00EC75DF">
              <w:rPr>
                <w:b/>
                <w:color w:val="FFFFFF"/>
              </w:rPr>
              <w:t>. Praxissemester</w:t>
            </w:r>
          </w:p>
        </w:tc>
        <w:tc>
          <w:tcPr>
            <w:tcW w:w="4596" w:type="dxa"/>
            <w:shd w:val="clear" w:color="auto" w:fill="E2001A" w:themeFill="accent1"/>
            <w:vAlign w:val="center"/>
          </w:tcPr>
          <w:p w14:paraId="3C583F7D" w14:textId="77777777" w:rsidR="00215DFF" w:rsidRPr="00EC75DF" w:rsidRDefault="00215DFF" w:rsidP="003B6774">
            <w:pPr>
              <w:rPr>
                <w:b/>
                <w:color w:val="FFFFFF"/>
              </w:rPr>
            </w:pPr>
          </w:p>
        </w:tc>
        <w:tc>
          <w:tcPr>
            <w:tcW w:w="2170" w:type="dxa"/>
            <w:shd w:val="clear" w:color="auto" w:fill="E2001A" w:themeFill="accent1"/>
            <w:vAlign w:val="center"/>
          </w:tcPr>
          <w:p w14:paraId="20886DE9" w14:textId="77777777" w:rsidR="00215DFF" w:rsidRPr="00A41916" w:rsidRDefault="00215DFF" w:rsidP="0075016A">
            <w:pPr>
              <w:rPr>
                <w:color w:val="FFFFFF"/>
              </w:rPr>
            </w:pPr>
          </w:p>
        </w:tc>
      </w:tr>
      <w:tr w:rsidR="00FD53BA" w:rsidRPr="008650BD" w14:paraId="78CCD4C6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278D2237" w14:textId="77777777" w:rsidR="00215DFF" w:rsidRPr="00980106" w:rsidRDefault="00215DFF" w:rsidP="003B6774">
            <w:pPr>
              <w:rPr>
                <w:i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6C6658DE" w14:textId="77777777" w:rsidR="00215DFF" w:rsidRPr="00980106" w:rsidRDefault="00215DFF" w:rsidP="003B6774">
            <w:pPr>
              <w:rPr>
                <w:i/>
              </w:rPr>
            </w:pP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2D6C2207" w14:textId="77777777" w:rsidR="00215DFF" w:rsidRPr="00980106" w:rsidRDefault="00215DFF" w:rsidP="003B6774">
            <w:pPr>
              <w:rPr>
                <w:i/>
              </w:rPr>
            </w:pPr>
          </w:p>
        </w:tc>
        <w:tc>
          <w:tcPr>
            <w:tcW w:w="4656" w:type="dxa"/>
            <w:shd w:val="clear" w:color="auto" w:fill="FFFFFF" w:themeFill="background1"/>
            <w:vAlign w:val="center"/>
          </w:tcPr>
          <w:p w14:paraId="2862373E" w14:textId="705B8613" w:rsidR="00215DFF" w:rsidRPr="00980106" w:rsidRDefault="00215DFF" w:rsidP="0075016A">
            <w:pPr>
              <w:rPr>
                <w:i/>
              </w:rPr>
            </w:pPr>
            <w:r w:rsidRPr="00980106">
              <w:rPr>
                <w:i/>
              </w:rPr>
              <w:t xml:space="preserve">Bereich, in dem die </w:t>
            </w:r>
            <w:r w:rsidR="005812A1">
              <w:rPr>
                <w:i/>
              </w:rPr>
              <w:t>Projektarbeit 2</w:t>
            </w:r>
            <w:r w:rsidRPr="00980106">
              <w:rPr>
                <w:i/>
              </w:rPr>
              <w:t xml:space="preserve"> </w:t>
            </w:r>
            <w:r w:rsidR="008650BD">
              <w:rPr>
                <w:i/>
              </w:rPr>
              <w:t>entsteht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5AEE110D" w14:textId="5CB38C96" w:rsidR="00215DFF" w:rsidRPr="00980106" w:rsidRDefault="00215DFF" w:rsidP="0075016A">
            <w:pPr>
              <w:rPr>
                <w:i/>
              </w:rPr>
            </w:pP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7A10FD28" w14:textId="08507666" w:rsidR="00215DFF" w:rsidRPr="00980106" w:rsidRDefault="00215DFF" w:rsidP="0075016A">
            <w:pPr>
              <w:rPr>
                <w:i/>
              </w:rPr>
            </w:pPr>
          </w:p>
        </w:tc>
      </w:tr>
      <w:tr w:rsidR="00FD53BA" w:rsidRPr="00150D58" w14:paraId="08541194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650BA9D6" w14:textId="77777777" w:rsidR="00215DFF" w:rsidRPr="00F932B8" w:rsidRDefault="00215DFF" w:rsidP="003B6774"/>
        </w:tc>
        <w:tc>
          <w:tcPr>
            <w:tcW w:w="1217" w:type="dxa"/>
            <w:shd w:val="clear" w:color="auto" w:fill="FFFFFF" w:themeFill="background1"/>
            <w:vAlign w:val="center"/>
          </w:tcPr>
          <w:p w14:paraId="0B7F64F7" w14:textId="72B4E94D" w:rsidR="00215DFF" w:rsidRPr="00F932B8" w:rsidRDefault="00215DFF" w:rsidP="003B6774"/>
        </w:tc>
        <w:tc>
          <w:tcPr>
            <w:tcW w:w="610" w:type="dxa"/>
            <w:shd w:val="clear" w:color="auto" w:fill="FFFFFF" w:themeFill="background1"/>
            <w:vAlign w:val="center"/>
          </w:tcPr>
          <w:p w14:paraId="315112A0" w14:textId="77777777" w:rsidR="00215DFF" w:rsidRPr="00F932B8" w:rsidRDefault="00215DFF" w:rsidP="003B6774"/>
        </w:tc>
        <w:tc>
          <w:tcPr>
            <w:tcW w:w="4656" w:type="dxa"/>
            <w:shd w:val="clear" w:color="auto" w:fill="FFFFFF" w:themeFill="background1"/>
            <w:vAlign w:val="center"/>
          </w:tcPr>
          <w:p w14:paraId="0E445520" w14:textId="6F25313A" w:rsidR="00215DFF" w:rsidRDefault="004807BB" w:rsidP="0075016A">
            <w:r>
              <w:t>Übernahmeplanung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6E826DA9" w14:textId="09521771" w:rsidR="00215DFF" w:rsidRPr="00A41916" w:rsidRDefault="00215DFF" w:rsidP="0075016A"/>
        </w:tc>
        <w:tc>
          <w:tcPr>
            <w:tcW w:w="2170" w:type="dxa"/>
            <w:shd w:val="clear" w:color="auto" w:fill="FFFFFF" w:themeFill="background1"/>
            <w:vAlign w:val="center"/>
          </w:tcPr>
          <w:p w14:paraId="1CB5DFB6" w14:textId="2D59EED8" w:rsidR="00215DFF" w:rsidRPr="00A41916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FD53BA" w14:paraId="30EBF058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1C3300AF" w14:textId="77777777" w:rsidR="00215DFF" w:rsidRDefault="00215DFF" w:rsidP="003B6774"/>
        </w:tc>
        <w:tc>
          <w:tcPr>
            <w:tcW w:w="1217" w:type="dxa"/>
            <w:shd w:val="clear" w:color="auto" w:fill="FFFFFF" w:themeFill="background1"/>
            <w:vAlign w:val="center"/>
          </w:tcPr>
          <w:p w14:paraId="6BADE99A" w14:textId="77777777" w:rsidR="00215DFF" w:rsidRDefault="00215DFF" w:rsidP="003B6774"/>
        </w:tc>
        <w:tc>
          <w:tcPr>
            <w:tcW w:w="610" w:type="dxa"/>
            <w:shd w:val="clear" w:color="auto" w:fill="FFFFFF" w:themeFill="background1"/>
            <w:vAlign w:val="center"/>
          </w:tcPr>
          <w:p w14:paraId="09E7A359" w14:textId="77777777" w:rsidR="00215DFF" w:rsidRDefault="00215DFF" w:rsidP="003B6774"/>
        </w:tc>
        <w:tc>
          <w:tcPr>
            <w:tcW w:w="4656" w:type="dxa"/>
            <w:shd w:val="clear" w:color="auto" w:fill="FFFFFF" w:themeFill="background1"/>
            <w:vAlign w:val="center"/>
          </w:tcPr>
          <w:p w14:paraId="16723E1D" w14:textId="77777777" w:rsidR="00215DFF" w:rsidRDefault="00215DFF" w:rsidP="0075016A">
            <w:r>
              <w:t>Begrüßung Stud./ Zielvereinbarungsgespräch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37C59B87" w14:textId="77777777" w:rsidR="00215DFF" w:rsidRDefault="00215DFF" w:rsidP="0075016A"/>
        </w:tc>
        <w:tc>
          <w:tcPr>
            <w:tcW w:w="2170" w:type="dxa"/>
            <w:shd w:val="clear" w:color="auto" w:fill="FFFFFF" w:themeFill="background1"/>
            <w:vAlign w:val="center"/>
          </w:tcPr>
          <w:p w14:paraId="32EC5E57" w14:textId="6E2C8F0F" w:rsidR="00215DFF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FD53BA" w14:paraId="287C7E1E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42DE6C8A" w14:textId="77777777" w:rsidR="00314036" w:rsidRDefault="00314036" w:rsidP="003B6774"/>
        </w:tc>
        <w:tc>
          <w:tcPr>
            <w:tcW w:w="1217" w:type="dxa"/>
            <w:shd w:val="clear" w:color="auto" w:fill="FFFFFF" w:themeFill="background1"/>
            <w:vAlign w:val="center"/>
          </w:tcPr>
          <w:p w14:paraId="69F6CF82" w14:textId="77777777" w:rsidR="00314036" w:rsidRDefault="00314036" w:rsidP="003B6774"/>
        </w:tc>
        <w:tc>
          <w:tcPr>
            <w:tcW w:w="610" w:type="dxa"/>
            <w:shd w:val="clear" w:color="auto" w:fill="FFFFFF" w:themeFill="background1"/>
            <w:vAlign w:val="center"/>
          </w:tcPr>
          <w:p w14:paraId="3C83A537" w14:textId="77777777" w:rsidR="00314036" w:rsidRDefault="00314036" w:rsidP="003B6774"/>
        </w:tc>
        <w:tc>
          <w:tcPr>
            <w:tcW w:w="4656" w:type="dxa"/>
            <w:shd w:val="clear" w:color="auto" w:fill="FFFFFF" w:themeFill="background1"/>
            <w:vAlign w:val="center"/>
          </w:tcPr>
          <w:p w14:paraId="2165F38B" w14:textId="3E79344D" w:rsidR="00314036" w:rsidRDefault="00314036" w:rsidP="0075016A">
            <w:r>
              <w:t>Einsatzgebiet, Aufgabenfeld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5F3CD6B0" w14:textId="46886CAE" w:rsidR="00314036" w:rsidRDefault="00D37E15" w:rsidP="0075016A">
            <w:r w:rsidRPr="00D37E15">
              <w:t>konkrete Arbeiten und Aufträge, Lernziele</w:t>
            </w: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3C050ACF" w14:textId="650B9675" w:rsidR="00314036" w:rsidRDefault="00314036" w:rsidP="0075016A">
            <w:r>
              <w:t>Ansprechpartner*in</w:t>
            </w:r>
          </w:p>
        </w:tc>
      </w:tr>
      <w:tr w:rsidR="00FD53BA" w14:paraId="47958160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4AFF1359" w14:textId="77777777" w:rsidR="00314036" w:rsidRDefault="00314036" w:rsidP="003B6774"/>
        </w:tc>
        <w:tc>
          <w:tcPr>
            <w:tcW w:w="1217" w:type="dxa"/>
            <w:shd w:val="clear" w:color="auto" w:fill="FFFFFF" w:themeFill="background1"/>
            <w:vAlign w:val="center"/>
          </w:tcPr>
          <w:p w14:paraId="36961DFE" w14:textId="77777777" w:rsidR="00314036" w:rsidRDefault="00314036" w:rsidP="003B6774"/>
        </w:tc>
        <w:tc>
          <w:tcPr>
            <w:tcW w:w="610" w:type="dxa"/>
            <w:shd w:val="clear" w:color="auto" w:fill="FFFFFF" w:themeFill="background1"/>
            <w:vAlign w:val="center"/>
          </w:tcPr>
          <w:p w14:paraId="380958E3" w14:textId="77777777" w:rsidR="00314036" w:rsidRDefault="00314036" w:rsidP="003B6774"/>
        </w:tc>
        <w:tc>
          <w:tcPr>
            <w:tcW w:w="4656" w:type="dxa"/>
            <w:shd w:val="clear" w:color="auto" w:fill="FFFFFF" w:themeFill="background1"/>
            <w:vAlign w:val="center"/>
          </w:tcPr>
          <w:p w14:paraId="59A3DE78" w14:textId="0897FF38" w:rsidR="00314036" w:rsidRDefault="00314036" w:rsidP="0075016A">
            <w:r>
              <w:t>Einsatzgebiet, Aufgabenfeld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7E9A91E8" w14:textId="4A26AC5C" w:rsidR="00314036" w:rsidRDefault="00314036" w:rsidP="0075016A">
            <w:r>
              <w:t>konkrete Arbeiten und Aufträge, Lernziele</w:t>
            </w: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0ADC7C34" w14:textId="48AF14EC" w:rsidR="00314036" w:rsidRDefault="00314036" w:rsidP="0075016A">
            <w:r>
              <w:t>Ansprechpartner*in</w:t>
            </w:r>
          </w:p>
        </w:tc>
      </w:tr>
      <w:tr w:rsidR="00FD53BA" w14:paraId="5AD7C42E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4D911957" w14:textId="77777777" w:rsidR="00314036" w:rsidRDefault="00314036" w:rsidP="003B6774"/>
        </w:tc>
        <w:tc>
          <w:tcPr>
            <w:tcW w:w="1217" w:type="dxa"/>
            <w:shd w:val="clear" w:color="auto" w:fill="FFFFFF" w:themeFill="background1"/>
            <w:vAlign w:val="center"/>
          </w:tcPr>
          <w:p w14:paraId="5285F3CC" w14:textId="77777777" w:rsidR="00314036" w:rsidRDefault="00314036" w:rsidP="003B6774"/>
        </w:tc>
        <w:tc>
          <w:tcPr>
            <w:tcW w:w="610" w:type="dxa"/>
            <w:shd w:val="clear" w:color="auto" w:fill="FFFFFF" w:themeFill="background1"/>
            <w:vAlign w:val="center"/>
          </w:tcPr>
          <w:p w14:paraId="77E6C71A" w14:textId="77777777" w:rsidR="00314036" w:rsidRDefault="00314036" w:rsidP="003B6774"/>
        </w:tc>
        <w:tc>
          <w:tcPr>
            <w:tcW w:w="4656" w:type="dxa"/>
            <w:shd w:val="clear" w:color="auto" w:fill="FFFFFF" w:themeFill="background1"/>
            <w:vAlign w:val="center"/>
          </w:tcPr>
          <w:p w14:paraId="6B712329" w14:textId="7FC270DB" w:rsidR="00314036" w:rsidRDefault="00314036" w:rsidP="0075016A">
            <w:r>
              <w:t>Einsatzgebiet, Aufgabenfeld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6E5EB954" w14:textId="61707A91" w:rsidR="00314036" w:rsidRDefault="00314036" w:rsidP="0075016A">
            <w:r>
              <w:t>konkrete Arbeiten und Aufträge, Lernziele</w:t>
            </w: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42F8B8D6" w14:textId="331AF401" w:rsidR="00314036" w:rsidRDefault="00314036" w:rsidP="0075016A">
            <w:r>
              <w:t>Ansprechpartner*in</w:t>
            </w:r>
          </w:p>
        </w:tc>
      </w:tr>
      <w:tr w:rsidR="00D37E15" w14:paraId="783F654D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49AD81F5" w14:textId="77777777" w:rsidR="00D37E15" w:rsidRDefault="00D37E15" w:rsidP="003B6774"/>
        </w:tc>
        <w:tc>
          <w:tcPr>
            <w:tcW w:w="1217" w:type="dxa"/>
            <w:shd w:val="clear" w:color="auto" w:fill="FFFFFF" w:themeFill="background1"/>
            <w:vAlign w:val="center"/>
          </w:tcPr>
          <w:p w14:paraId="205F80CD" w14:textId="77777777" w:rsidR="00D37E15" w:rsidRDefault="00D37E15" w:rsidP="003B6774"/>
        </w:tc>
        <w:tc>
          <w:tcPr>
            <w:tcW w:w="610" w:type="dxa"/>
            <w:shd w:val="clear" w:color="auto" w:fill="FFFFFF" w:themeFill="background1"/>
            <w:vAlign w:val="center"/>
          </w:tcPr>
          <w:p w14:paraId="0ADD086D" w14:textId="77777777" w:rsidR="00D37E15" w:rsidRDefault="00D37E15" w:rsidP="003B6774"/>
        </w:tc>
        <w:tc>
          <w:tcPr>
            <w:tcW w:w="4656" w:type="dxa"/>
            <w:shd w:val="clear" w:color="auto" w:fill="FFFFFF" w:themeFill="background1"/>
            <w:vAlign w:val="center"/>
          </w:tcPr>
          <w:p w14:paraId="5C98E9CE" w14:textId="2E3EAC42" w:rsidR="00D37E15" w:rsidRDefault="00D37E15" w:rsidP="0075016A">
            <w:r w:rsidRPr="00D37E15">
              <w:t>Einsatzgebiet, Aufgabenfeld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714E641E" w14:textId="6711B3F3" w:rsidR="00D37E15" w:rsidRDefault="00D37E15" w:rsidP="0075016A">
            <w:r w:rsidRPr="00D37E15">
              <w:t>Aufgaben zur Erstellung der Projektarbeit 2</w:t>
            </w: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6763BC65" w14:textId="166E5AFB" w:rsidR="00D37E15" w:rsidRDefault="00D37E15" w:rsidP="0075016A">
            <w:r w:rsidRPr="00D37E15">
              <w:t>Ansprechpartner*in</w:t>
            </w:r>
          </w:p>
        </w:tc>
      </w:tr>
      <w:tr w:rsidR="00FD53BA" w14:paraId="5142050E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228DFBC5" w14:textId="77777777" w:rsidR="00215DFF" w:rsidRDefault="00215DFF" w:rsidP="003B6774"/>
        </w:tc>
        <w:tc>
          <w:tcPr>
            <w:tcW w:w="1217" w:type="dxa"/>
            <w:shd w:val="clear" w:color="auto" w:fill="FFFFFF" w:themeFill="background1"/>
            <w:vAlign w:val="center"/>
          </w:tcPr>
          <w:p w14:paraId="3C006CFD" w14:textId="77777777" w:rsidR="00215DFF" w:rsidRDefault="00215DFF" w:rsidP="003B6774"/>
        </w:tc>
        <w:tc>
          <w:tcPr>
            <w:tcW w:w="610" w:type="dxa"/>
            <w:shd w:val="clear" w:color="auto" w:fill="FFFFFF" w:themeFill="background1"/>
            <w:vAlign w:val="center"/>
          </w:tcPr>
          <w:p w14:paraId="7761F721" w14:textId="77777777" w:rsidR="00215DFF" w:rsidRDefault="00215DFF" w:rsidP="003B6774"/>
        </w:tc>
        <w:tc>
          <w:tcPr>
            <w:tcW w:w="4656" w:type="dxa"/>
            <w:shd w:val="clear" w:color="auto" w:fill="FFFFFF" w:themeFill="background1"/>
            <w:vAlign w:val="center"/>
          </w:tcPr>
          <w:p w14:paraId="0452A94C" w14:textId="2C0F9059" w:rsidR="00215DFF" w:rsidRDefault="00215DFF" w:rsidP="0075016A">
            <w:r>
              <w:t>Verabschiedung Stud.</w:t>
            </w:r>
            <w:r w:rsidR="00314036">
              <w:t>,</w:t>
            </w:r>
            <w:r>
              <w:t xml:space="preserve"> Reflexionsgespräch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72358945" w14:textId="796ABB2D" w:rsidR="00215DFF" w:rsidRPr="0004731B" w:rsidRDefault="00215DFF" w:rsidP="0075016A">
            <w:pPr>
              <w:rPr>
                <w:sz w:val="16"/>
                <w:szCs w:val="16"/>
              </w:rPr>
            </w:pP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0AE012E8" w14:textId="6C2172D5" w:rsidR="00215DFF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D37E15" w14:paraId="11CA19EB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20D05934" w14:textId="77777777" w:rsidR="00D37E15" w:rsidRDefault="00D37E15" w:rsidP="003B6774"/>
        </w:tc>
        <w:tc>
          <w:tcPr>
            <w:tcW w:w="1217" w:type="dxa"/>
            <w:shd w:val="clear" w:color="auto" w:fill="FFFFFF" w:themeFill="background1"/>
            <w:vAlign w:val="center"/>
          </w:tcPr>
          <w:p w14:paraId="73FAEA97" w14:textId="77777777" w:rsidR="00D37E15" w:rsidRDefault="00D37E15" w:rsidP="003B6774"/>
        </w:tc>
        <w:tc>
          <w:tcPr>
            <w:tcW w:w="610" w:type="dxa"/>
            <w:shd w:val="clear" w:color="auto" w:fill="FFFFFF" w:themeFill="background1"/>
            <w:vAlign w:val="center"/>
          </w:tcPr>
          <w:p w14:paraId="7C06A6BA" w14:textId="77777777" w:rsidR="00D37E15" w:rsidRDefault="00D37E15" w:rsidP="003B6774"/>
        </w:tc>
        <w:tc>
          <w:tcPr>
            <w:tcW w:w="4656" w:type="dxa"/>
            <w:shd w:val="clear" w:color="auto" w:fill="FFFFFF" w:themeFill="background1"/>
            <w:vAlign w:val="center"/>
          </w:tcPr>
          <w:p w14:paraId="263721C9" w14:textId="77777777" w:rsidR="00D37E15" w:rsidRDefault="00D37E15" w:rsidP="0075016A"/>
        </w:tc>
        <w:tc>
          <w:tcPr>
            <w:tcW w:w="4596" w:type="dxa"/>
            <w:shd w:val="clear" w:color="auto" w:fill="FFFFFF" w:themeFill="background1"/>
            <w:vAlign w:val="center"/>
          </w:tcPr>
          <w:p w14:paraId="2C17EB5F" w14:textId="77777777" w:rsidR="00D37E15" w:rsidRPr="0004731B" w:rsidRDefault="00D37E15" w:rsidP="0075016A">
            <w:pPr>
              <w:rPr>
                <w:sz w:val="16"/>
                <w:szCs w:val="16"/>
              </w:rPr>
            </w:pP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2CAD5CB3" w14:textId="77777777" w:rsidR="00D37E15" w:rsidRDefault="00D37E15" w:rsidP="0075016A"/>
        </w:tc>
      </w:tr>
      <w:tr w:rsidR="00683A46" w14:paraId="58DF7199" w14:textId="77777777" w:rsidTr="004D33B3">
        <w:trPr>
          <w:trHeight w:val="340"/>
        </w:trPr>
        <w:tc>
          <w:tcPr>
            <w:tcW w:w="1886" w:type="dxa"/>
            <w:shd w:val="clear" w:color="auto" w:fill="auto"/>
            <w:vAlign w:val="center"/>
          </w:tcPr>
          <w:p w14:paraId="75322275" w14:textId="77777777" w:rsidR="00683A46" w:rsidRDefault="00683A46" w:rsidP="003B6774"/>
        </w:tc>
        <w:tc>
          <w:tcPr>
            <w:tcW w:w="1217" w:type="dxa"/>
            <w:shd w:val="clear" w:color="auto" w:fill="auto"/>
            <w:vAlign w:val="center"/>
          </w:tcPr>
          <w:p w14:paraId="1F60D7C5" w14:textId="77777777" w:rsidR="00683A46" w:rsidRDefault="00683A46" w:rsidP="003B6774"/>
        </w:tc>
        <w:tc>
          <w:tcPr>
            <w:tcW w:w="610" w:type="dxa"/>
            <w:shd w:val="clear" w:color="auto" w:fill="auto"/>
            <w:vAlign w:val="center"/>
          </w:tcPr>
          <w:p w14:paraId="61425E61" w14:textId="77777777" w:rsidR="00683A46" w:rsidRDefault="00683A46" w:rsidP="003B6774"/>
        </w:tc>
        <w:tc>
          <w:tcPr>
            <w:tcW w:w="4656" w:type="dxa"/>
            <w:shd w:val="clear" w:color="auto" w:fill="auto"/>
            <w:vAlign w:val="center"/>
          </w:tcPr>
          <w:p w14:paraId="4A2BA9D2" w14:textId="77777777" w:rsidR="00683A46" w:rsidRDefault="00683A46" w:rsidP="0075016A"/>
        </w:tc>
        <w:tc>
          <w:tcPr>
            <w:tcW w:w="4596" w:type="dxa"/>
            <w:shd w:val="clear" w:color="auto" w:fill="auto"/>
            <w:vAlign w:val="center"/>
          </w:tcPr>
          <w:p w14:paraId="081EBD6D" w14:textId="77777777" w:rsidR="00683A46" w:rsidRPr="00A41916" w:rsidRDefault="00683A46" w:rsidP="0075016A"/>
        </w:tc>
        <w:tc>
          <w:tcPr>
            <w:tcW w:w="2170" w:type="dxa"/>
            <w:shd w:val="clear" w:color="auto" w:fill="auto"/>
            <w:vAlign w:val="center"/>
          </w:tcPr>
          <w:p w14:paraId="1E55B3CD" w14:textId="77777777" w:rsidR="00683A46" w:rsidRDefault="00683A46" w:rsidP="0075016A"/>
        </w:tc>
      </w:tr>
      <w:tr w:rsidR="00FD53BA" w:rsidRPr="00980106" w14:paraId="43525462" w14:textId="77777777" w:rsidTr="004D33B3">
        <w:trPr>
          <w:trHeight w:val="340"/>
        </w:trPr>
        <w:tc>
          <w:tcPr>
            <w:tcW w:w="1886" w:type="dxa"/>
            <w:shd w:val="clear" w:color="auto" w:fill="BFBFBF" w:themeFill="background1" w:themeFillShade="BF"/>
            <w:vAlign w:val="center"/>
          </w:tcPr>
          <w:p w14:paraId="44160E55" w14:textId="7B1A5691" w:rsidR="003B6774" w:rsidRPr="00980106" w:rsidRDefault="00FD53BA" w:rsidP="003427AF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01.01.2029</w:t>
            </w:r>
          </w:p>
        </w:tc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1D309BC9" w14:textId="06CC9940" w:rsidR="003B6774" w:rsidRPr="00980106" w:rsidRDefault="00FD53BA" w:rsidP="003427AF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25.03.2029</w:t>
            </w:r>
          </w:p>
        </w:tc>
        <w:tc>
          <w:tcPr>
            <w:tcW w:w="610" w:type="dxa"/>
            <w:shd w:val="clear" w:color="auto" w:fill="BFBFBF" w:themeFill="background1" w:themeFillShade="BF"/>
            <w:vAlign w:val="center"/>
          </w:tcPr>
          <w:p w14:paraId="6CD53DBE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12</w:t>
            </w:r>
          </w:p>
        </w:tc>
        <w:tc>
          <w:tcPr>
            <w:tcW w:w="4656" w:type="dxa"/>
            <w:shd w:val="clear" w:color="auto" w:fill="BFBFBF" w:themeFill="background1" w:themeFillShade="BF"/>
            <w:vAlign w:val="center"/>
          </w:tcPr>
          <w:p w14:paraId="4BAE860D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5. Theoriesemester</w:t>
            </w:r>
          </w:p>
        </w:tc>
        <w:tc>
          <w:tcPr>
            <w:tcW w:w="4596" w:type="dxa"/>
            <w:shd w:val="clear" w:color="auto" w:fill="BFBFBF" w:themeFill="background1" w:themeFillShade="BF"/>
            <w:vAlign w:val="center"/>
          </w:tcPr>
          <w:p w14:paraId="01598D73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2170" w:type="dxa"/>
            <w:shd w:val="clear" w:color="auto" w:fill="BFBFBF" w:themeFill="background1" w:themeFillShade="BF"/>
            <w:vAlign w:val="center"/>
          </w:tcPr>
          <w:p w14:paraId="63941764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DHBW</w:t>
            </w:r>
          </w:p>
        </w:tc>
      </w:tr>
      <w:tr w:rsidR="00FD53BA" w:rsidRPr="00980106" w14:paraId="1388CC6D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487C1EF9" w14:textId="77777777" w:rsidR="003B6774" w:rsidRPr="00980106" w:rsidRDefault="003B6774" w:rsidP="003427AF">
            <w:pPr>
              <w:tabs>
                <w:tab w:val="left" w:pos="975"/>
              </w:tabs>
              <w:rPr>
                <w:color w:val="808080" w:themeColor="background1" w:themeShade="8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5CBD1B75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5DD35203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656" w:type="dxa"/>
            <w:shd w:val="clear" w:color="auto" w:fill="FFFFFF" w:themeFill="background1"/>
            <w:vAlign w:val="center"/>
          </w:tcPr>
          <w:p w14:paraId="0EFE1642" w14:textId="77777777" w:rsidR="003B6774" w:rsidRPr="00980106" w:rsidRDefault="003B6774" w:rsidP="003427AF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 xml:space="preserve">Unternehmensführung, Einkauf &amp; </w:t>
            </w:r>
            <w:proofErr w:type="spellStart"/>
            <w:r w:rsidRPr="00980106">
              <w:rPr>
                <w:color w:val="808080" w:themeColor="background1" w:themeShade="80"/>
              </w:rPr>
              <w:t>Category</w:t>
            </w:r>
            <w:proofErr w:type="spellEnd"/>
            <w:r w:rsidRPr="00980106">
              <w:rPr>
                <w:color w:val="808080" w:themeColor="background1" w:themeShade="80"/>
              </w:rPr>
              <w:t xml:space="preserve"> Management, Vertrieb, Warenkunde Genussmittel, Bachelorskizze, Wahlfächer Teil I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44A89B4C" w14:textId="77777777" w:rsidR="003B6774" w:rsidRPr="00980106" w:rsidRDefault="003B6774" w:rsidP="003427AF">
            <w:pPr>
              <w:rPr>
                <w:color w:val="808080" w:themeColor="background1" w:themeShade="80"/>
              </w:rPr>
            </w:pP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135A8ABA" w14:textId="77777777" w:rsidR="003B6774" w:rsidRPr="00980106" w:rsidRDefault="003B6774" w:rsidP="003427AF">
            <w:pPr>
              <w:rPr>
                <w:color w:val="808080" w:themeColor="background1" w:themeShade="80"/>
              </w:rPr>
            </w:pPr>
          </w:p>
        </w:tc>
      </w:tr>
      <w:tr w:rsidR="00FD53BA" w:rsidRPr="00A41916" w14:paraId="05A78986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021736B0" w14:textId="77777777" w:rsidR="003B6774" w:rsidRPr="00150D58" w:rsidRDefault="003B6774" w:rsidP="003427AF">
            <w:pPr>
              <w:rPr>
                <w:b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4F999D2F" w14:textId="77777777" w:rsidR="003B6774" w:rsidRPr="00150D58" w:rsidRDefault="003B6774" w:rsidP="003427AF">
            <w:pPr>
              <w:rPr>
                <w:b/>
              </w:rPr>
            </w:pPr>
            <w:r>
              <w:t>im 5. Sem.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532FE419" w14:textId="77777777" w:rsidR="003B6774" w:rsidRPr="00150D58" w:rsidRDefault="003B6774" w:rsidP="003427AF">
            <w:pPr>
              <w:rPr>
                <w:b/>
              </w:rPr>
            </w:pPr>
          </w:p>
        </w:tc>
        <w:tc>
          <w:tcPr>
            <w:tcW w:w="4656" w:type="dxa"/>
            <w:shd w:val="clear" w:color="auto" w:fill="FFFFFF" w:themeFill="background1"/>
            <w:vAlign w:val="center"/>
          </w:tcPr>
          <w:p w14:paraId="6F4E839F" w14:textId="77777777" w:rsidR="003B6774" w:rsidRPr="0081678E" w:rsidRDefault="003B6774" w:rsidP="003427AF">
            <w:r>
              <w:t xml:space="preserve">Präsentation der Projektarbeit 2 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321C6439" w14:textId="77777777" w:rsidR="003B6774" w:rsidRPr="00A41916" w:rsidRDefault="003B6774" w:rsidP="003427AF">
            <w:r>
              <w:t>PA2-Prüfung</w:t>
            </w: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063DA31F" w14:textId="77777777" w:rsidR="003B6774" w:rsidRPr="00A41916" w:rsidRDefault="003B6774" w:rsidP="003427AF">
            <w:r w:rsidRPr="00A41916">
              <w:t>Stud</w:t>
            </w:r>
            <w:r>
              <w:t>.</w:t>
            </w:r>
          </w:p>
        </w:tc>
      </w:tr>
      <w:tr w:rsidR="00FD53BA" w:rsidRPr="00A41916" w14:paraId="53753A4B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07538212" w14:textId="77777777" w:rsidR="003B6774" w:rsidRPr="00150D58" w:rsidRDefault="003B6774" w:rsidP="003427AF">
            <w:pPr>
              <w:rPr>
                <w:b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29B19C58" w14:textId="77777777" w:rsidR="003B6774" w:rsidRPr="00150D58" w:rsidRDefault="003B6774" w:rsidP="003427AF">
            <w:pPr>
              <w:rPr>
                <w:b/>
              </w:rPr>
            </w:pPr>
            <w:r>
              <w:t>im 5. Sem.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1DC7B177" w14:textId="77777777" w:rsidR="003B6774" w:rsidRPr="00150D58" w:rsidRDefault="003B6774" w:rsidP="003427AF">
            <w:pPr>
              <w:rPr>
                <w:b/>
              </w:rPr>
            </w:pPr>
          </w:p>
        </w:tc>
        <w:tc>
          <w:tcPr>
            <w:tcW w:w="4656" w:type="dxa"/>
            <w:shd w:val="clear" w:color="auto" w:fill="FFFFFF" w:themeFill="background1"/>
            <w:vAlign w:val="center"/>
          </w:tcPr>
          <w:p w14:paraId="10EFDF60" w14:textId="77777777" w:rsidR="003B6774" w:rsidRDefault="003B6774" w:rsidP="003427AF">
            <w:r>
              <w:t>Absprache Thema für Bachelorarbeit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5D5921BE" w14:textId="77777777" w:rsidR="003B6774" w:rsidRPr="00A41916" w:rsidRDefault="003B6774" w:rsidP="003427AF">
            <w:r>
              <w:t>Entwürfe Exposé und Themenantrag</w:t>
            </w: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3F7054E2" w14:textId="77777777" w:rsidR="003B6774" w:rsidRPr="00A41916" w:rsidRDefault="003B6774" w:rsidP="003427AF">
            <w:proofErr w:type="spellStart"/>
            <w:r>
              <w:t>Studiengangsleitung</w:t>
            </w:r>
            <w:proofErr w:type="spellEnd"/>
          </w:p>
        </w:tc>
      </w:tr>
      <w:tr w:rsidR="00765F1D" w:rsidRPr="00A41916" w14:paraId="1C151452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20743204" w14:textId="77777777" w:rsidR="00765F1D" w:rsidRPr="00150D58" w:rsidRDefault="00765F1D" w:rsidP="003427AF">
            <w:pPr>
              <w:rPr>
                <w:b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24AF7A27" w14:textId="3D5C634D" w:rsidR="00765F1D" w:rsidRDefault="00765F1D" w:rsidP="003427AF">
            <w:proofErr w:type="spellStart"/>
            <w:r>
              <w:t>tbd</w:t>
            </w:r>
            <w:proofErr w:type="spellEnd"/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7AEDF492" w14:textId="77777777" w:rsidR="00765F1D" w:rsidRPr="00150D58" w:rsidRDefault="00765F1D" w:rsidP="003427AF">
            <w:pPr>
              <w:rPr>
                <w:b/>
              </w:rPr>
            </w:pPr>
          </w:p>
        </w:tc>
        <w:tc>
          <w:tcPr>
            <w:tcW w:w="4656" w:type="dxa"/>
            <w:shd w:val="clear" w:color="auto" w:fill="FFFFFF" w:themeFill="background1"/>
            <w:vAlign w:val="center"/>
          </w:tcPr>
          <w:p w14:paraId="15CC6D0B" w14:textId="610E72C9" w:rsidR="00765F1D" w:rsidRDefault="00765F1D" w:rsidP="003427AF">
            <w:r>
              <w:t>Letzter Abgabetermin Themenantrag Bachelorarbeit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5E7FF6F7" w14:textId="2CB209D4" w:rsidR="00765F1D" w:rsidRDefault="00765F1D" w:rsidP="003427AF">
            <w:r w:rsidRPr="00765F1D">
              <w:t>Exposé, Themenantrag abgeben</w:t>
            </w: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6E3255DE" w14:textId="5002E86E" w:rsidR="00765F1D" w:rsidRDefault="00765F1D" w:rsidP="003427AF">
            <w:r>
              <w:t>Stud./</w:t>
            </w:r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765F1D" w:rsidRPr="00A41916" w14:paraId="20808234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027B6BBA" w14:textId="77777777" w:rsidR="00765F1D" w:rsidRPr="00150D58" w:rsidRDefault="00765F1D" w:rsidP="003427AF">
            <w:pPr>
              <w:rPr>
                <w:b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53E07BC9" w14:textId="0FEE2927" w:rsidR="00765F1D" w:rsidRPr="00FF2C3D" w:rsidRDefault="00765F1D" w:rsidP="003427AF">
            <w:pPr>
              <w:rPr>
                <w:color w:val="808080" w:themeColor="background1" w:themeShade="80"/>
              </w:rPr>
            </w:pPr>
            <w:proofErr w:type="spellStart"/>
            <w:r w:rsidRPr="00FF2C3D">
              <w:rPr>
                <w:color w:val="808080" w:themeColor="background1" w:themeShade="80"/>
              </w:rPr>
              <w:t>tbd</w:t>
            </w:r>
            <w:proofErr w:type="spellEnd"/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65F9B738" w14:textId="77777777" w:rsidR="00765F1D" w:rsidRPr="00FF2C3D" w:rsidRDefault="00765F1D" w:rsidP="003427AF">
            <w:pPr>
              <w:rPr>
                <w:color w:val="808080" w:themeColor="background1" w:themeShade="80"/>
              </w:rPr>
            </w:pPr>
          </w:p>
        </w:tc>
        <w:tc>
          <w:tcPr>
            <w:tcW w:w="4656" w:type="dxa"/>
            <w:shd w:val="clear" w:color="auto" w:fill="FFFFFF" w:themeFill="background1"/>
            <w:vAlign w:val="center"/>
          </w:tcPr>
          <w:p w14:paraId="37F6D116" w14:textId="47DED13E" w:rsidR="00765F1D" w:rsidRPr="00FF2C3D" w:rsidRDefault="00765F1D" w:rsidP="003427AF">
            <w:pPr>
              <w:rPr>
                <w:color w:val="808080" w:themeColor="background1" w:themeShade="80"/>
              </w:rPr>
            </w:pPr>
            <w:r w:rsidRPr="00FF2C3D">
              <w:rPr>
                <w:color w:val="808080" w:themeColor="background1" w:themeShade="80"/>
              </w:rPr>
              <w:t>Genehmigung Thema der Bachelorarbeit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12C0087F" w14:textId="1FFEF6C0" w:rsidR="00765F1D" w:rsidRPr="00FF2C3D" w:rsidRDefault="00765F1D" w:rsidP="003427AF">
            <w:pPr>
              <w:rPr>
                <w:color w:val="808080" w:themeColor="background1" w:themeShade="80"/>
              </w:rPr>
            </w:pPr>
            <w:r w:rsidRPr="00FF2C3D">
              <w:rPr>
                <w:color w:val="808080" w:themeColor="background1" w:themeShade="80"/>
              </w:rPr>
              <w:t>Beginn der 12-wöchigen Bearbeitungsfrist</w:t>
            </w: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6C1298E5" w14:textId="1CFB4DBF" w:rsidR="00765F1D" w:rsidRPr="00FF2C3D" w:rsidRDefault="00765F1D" w:rsidP="003427AF">
            <w:pPr>
              <w:rPr>
                <w:color w:val="808080" w:themeColor="background1" w:themeShade="80"/>
              </w:rPr>
            </w:pPr>
            <w:proofErr w:type="spellStart"/>
            <w:r w:rsidRPr="00FF2C3D">
              <w:rPr>
                <w:color w:val="808080" w:themeColor="background1" w:themeShade="80"/>
              </w:rPr>
              <w:t>Studiengangsleitung</w:t>
            </w:r>
            <w:proofErr w:type="spellEnd"/>
          </w:p>
        </w:tc>
      </w:tr>
      <w:tr w:rsidR="00D37E15" w:rsidRPr="00A41916" w14:paraId="54549160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4BA4CF05" w14:textId="77777777" w:rsidR="00D37E15" w:rsidRPr="00150D58" w:rsidRDefault="00D37E15" w:rsidP="003427AF">
            <w:pPr>
              <w:rPr>
                <w:b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0CA6D7D3" w14:textId="77777777" w:rsidR="00D37E15" w:rsidRDefault="00D37E15" w:rsidP="003427AF"/>
        </w:tc>
        <w:tc>
          <w:tcPr>
            <w:tcW w:w="610" w:type="dxa"/>
            <w:shd w:val="clear" w:color="auto" w:fill="FFFFFF" w:themeFill="background1"/>
            <w:vAlign w:val="center"/>
          </w:tcPr>
          <w:p w14:paraId="77B2676E" w14:textId="77777777" w:rsidR="00D37E15" w:rsidRPr="00150D58" w:rsidRDefault="00D37E15" w:rsidP="003427AF">
            <w:pPr>
              <w:rPr>
                <w:b/>
              </w:rPr>
            </w:pPr>
          </w:p>
        </w:tc>
        <w:tc>
          <w:tcPr>
            <w:tcW w:w="4656" w:type="dxa"/>
            <w:shd w:val="clear" w:color="auto" w:fill="FFFFFF" w:themeFill="background1"/>
            <w:vAlign w:val="center"/>
          </w:tcPr>
          <w:p w14:paraId="1236E67E" w14:textId="77777777" w:rsidR="00D37E15" w:rsidRDefault="00D37E15" w:rsidP="003427AF"/>
        </w:tc>
        <w:tc>
          <w:tcPr>
            <w:tcW w:w="4596" w:type="dxa"/>
            <w:shd w:val="clear" w:color="auto" w:fill="FFFFFF" w:themeFill="background1"/>
            <w:vAlign w:val="center"/>
          </w:tcPr>
          <w:p w14:paraId="5F35293E" w14:textId="77777777" w:rsidR="00D37E15" w:rsidRDefault="00D37E15" w:rsidP="003427AF"/>
        </w:tc>
        <w:tc>
          <w:tcPr>
            <w:tcW w:w="2170" w:type="dxa"/>
            <w:shd w:val="clear" w:color="auto" w:fill="FFFFFF" w:themeFill="background1"/>
            <w:vAlign w:val="center"/>
          </w:tcPr>
          <w:p w14:paraId="157C1594" w14:textId="77777777" w:rsidR="00D37E15" w:rsidRDefault="00D37E15" w:rsidP="003427AF"/>
        </w:tc>
      </w:tr>
      <w:tr w:rsidR="00FD53BA" w:rsidRPr="008650BD" w14:paraId="2970B792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7F17D8F9" w14:textId="77777777" w:rsidR="00EC6D4B" w:rsidRPr="00EC6D4B" w:rsidRDefault="00EC6D4B" w:rsidP="003B6774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50EBCA15" w14:textId="77777777" w:rsidR="00EC6D4B" w:rsidRPr="00EC6D4B" w:rsidRDefault="00EC6D4B" w:rsidP="003B6774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00B46AC3" w14:textId="77777777" w:rsidR="00EC6D4B" w:rsidRPr="00EC6D4B" w:rsidRDefault="00EC6D4B" w:rsidP="003B6774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656" w:type="dxa"/>
            <w:shd w:val="clear" w:color="auto" w:fill="FFFFFF" w:themeFill="background1"/>
            <w:vAlign w:val="center"/>
          </w:tcPr>
          <w:p w14:paraId="24707A3B" w14:textId="77777777" w:rsidR="00EC6D4B" w:rsidRPr="00EC6D4B" w:rsidRDefault="00EC6D4B" w:rsidP="0075016A">
            <w:pPr>
              <w:rPr>
                <w:color w:val="808080" w:themeColor="background1" w:themeShade="80"/>
              </w:rPr>
            </w:pP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0A0DF68A" w14:textId="77777777" w:rsidR="00EC6D4B" w:rsidRPr="00EC6D4B" w:rsidRDefault="00EC6D4B" w:rsidP="0075016A">
            <w:pPr>
              <w:rPr>
                <w:color w:val="808080" w:themeColor="background1" w:themeShade="80"/>
              </w:rPr>
            </w:pP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54B7C796" w14:textId="77777777" w:rsidR="00EC6D4B" w:rsidRPr="00EC6D4B" w:rsidRDefault="00EC6D4B" w:rsidP="0075016A">
            <w:pPr>
              <w:rPr>
                <w:color w:val="808080" w:themeColor="background1" w:themeShade="80"/>
              </w:rPr>
            </w:pPr>
          </w:p>
        </w:tc>
      </w:tr>
      <w:tr w:rsidR="00FD53BA" w:rsidRPr="00150D58" w14:paraId="4786966C" w14:textId="77777777" w:rsidTr="004D33B3">
        <w:trPr>
          <w:trHeight w:val="340"/>
        </w:trPr>
        <w:tc>
          <w:tcPr>
            <w:tcW w:w="1886" w:type="dxa"/>
            <w:shd w:val="clear" w:color="auto" w:fill="E2001A" w:themeFill="accent1"/>
            <w:vAlign w:val="center"/>
          </w:tcPr>
          <w:p w14:paraId="3A36A7AE" w14:textId="3E6E1138" w:rsidR="00215DFF" w:rsidRPr="00F932B8" w:rsidRDefault="00FD53BA" w:rsidP="003B6774">
            <w:r>
              <w:rPr>
                <w:b/>
                <w:color w:val="FFFFFF"/>
              </w:rPr>
              <w:lastRenderedPageBreak/>
              <w:t>26.03.209</w:t>
            </w:r>
          </w:p>
        </w:tc>
        <w:tc>
          <w:tcPr>
            <w:tcW w:w="1217" w:type="dxa"/>
            <w:shd w:val="clear" w:color="auto" w:fill="E2001A" w:themeFill="accent1"/>
            <w:vAlign w:val="center"/>
          </w:tcPr>
          <w:p w14:paraId="5DCB9A25" w14:textId="77DC48DC" w:rsidR="00215DFF" w:rsidRPr="00F932B8" w:rsidRDefault="00FD53BA" w:rsidP="003B6774">
            <w:r>
              <w:rPr>
                <w:b/>
                <w:color w:val="FFFFFF"/>
              </w:rPr>
              <w:t>17.06.2029</w:t>
            </w:r>
          </w:p>
        </w:tc>
        <w:tc>
          <w:tcPr>
            <w:tcW w:w="610" w:type="dxa"/>
            <w:shd w:val="clear" w:color="auto" w:fill="E2001A" w:themeFill="accent1"/>
            <w:vAlign w:val="center"/>
          </w:tcPr>
          <w:p w14:paraId="66E578C5" w14:textId="346EB6A1" w:rsidR="00215DFF" w:rsidRPr="00F932B8" w:rsidRDefault="00215DFF" w:rsidP="003B6774">
            <w:r>
              <w:rPr>
                <w:b/>
                <w:color w:val="FFFFFF"/>
              </w:rPr>
              <w:t>1</w:t>
            </w:r>
            <w:r w:rsidR="00CA2D8F">
              <w:rPr>
                <w:b/>
                <w:color w:val="FFFFFF"/>
              </w:rPr>
              <w:t>2</w:t>
            </w:r>
          </w:p>
        </w:tc>
        <w:tc>
          <w:tcPr>
            <w:tcW w:w="4656" w:type="dxa"/>
            <w:shd w:val="clear" w:color="auto" w:fill="E2001A" w:themeFill="accent1"/>
            <w:vAlign w:val="center"/>
          </w:tcPr>
          <w:p w14:paraId="0C571D06" w14:textId="493FEE8F" w:rsidR="00215DFF" w:rsidRDefault="00215DFF" w:rsidP="0075016A">
            <w:r>
              <w:rPr>
                <w:b/>
                <w:color w:val="FFFFFF"/>
              </w:rPr>
              <w:t>6</w:t>
            </w:r>
            <w:r w:rsidRPr="00EC75DF">
              <w:rPr>
                <w:b/>
                <w:color w:val="FFFFFF"/>
              </w:rPr>
              <w:t>. Praxissemester</w:t>
            </w:r>
            <w:r w:rsidR="00FD53BA">
              <w:rPr>
                <w:b/>
                <w:color w:val="FFFFFF"/>
              </w:rPr>
              <w:t xml:space="preserve"> Teil 1</w:t>
            </w:r>
          </w:p>
        </w:tc>
        <w:tc>
          <w:tcPr>
            <w:tcW w:w="4596" w:type="dxa"/>
            <w:shd w:val="clear" w:color="auto" w:fill="E2001A" w:themeFill="accent1"/>
            <w:vAlign w:val="center"/>
          </w:tcPr>
          <w:p w14:paraId="05012189" w14:textId="77777777" w:rsidR="00215DFF" w:rsidRPr="00A41916" w:rsidRDefault="00215DFF" w:rsidP="0075016A"/>
        </w:tc>
        <w:tc>
          <w:tcPr>
            <w:tcW w:w="2170" w:type="dxa"/>
            <w:shd w:val="clear" w:color="auto" w:fill="E2001A" w:themeFill="accent1"/>
            <w:vAlign w:val="center"/>
          </w:tcPr>
          <w:p w14:paraId="17703AA5" w14:textId="77777777" w:rsidR="00215DFF" w:rsidRPr="00A41916" w:rsidRDefault="00215DFF" w:rsidP="0075016A"/>
        </w:tc>
      </w:tr>
      <w:tr w:rsidR="00FD53BA" w:rsidRPr="008650BD" w14:paraId="15970594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114575D8" w14:textId="77777777" w:rsidR="00215DFF" w:rsidRPr="00980106" w:rsidRDefault="00215DFF" w:rsidP="003B6774">
            <w:pPr>
              <w:rPr>
                <w:b/>
                <w:i/>
                <w:color w:val="FFFFFF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30C69352" w14:textId="77777777" w:rsidR="00215DFF" w:rsidRPr="00980106" w:rsidRDefault="00215DFF" w:rsidP="003B6774">
            <w:pPr>
              <w:rPr>
                <w:b/>
                <w:i/>
                <w:color w:val="FFFFFF"/>
              </w:rPr>
            </w:pP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4D0E7EF0" w14:textId="77777777" w:rsidR="00215DFF" w:rsidRPr="00980106" w:rsidRDefault="00215DFF" w:rsidP="003B6774">
            <w:pPr>
              <w:rPr>
                <w:b/>
                <w:i/>
                <w:color w:val="FFFFFF"/>
              </w:rPr>
            </w:pPr>
          </w:p>
        </w:tc>
        <w:tc>
          <w:tcPr>
            <w:tcW w:w="4656" w:type="dxa"/>
            <w:shd w:val="clear" w:color="auto" w:fill="FFFFFF" w:themeFill="background1"/>
            <w:vAlign w:val="center"/>
          </w:tcPr>
          <w:p w14:paraId="4028A856" w14:textId="1415D130" w:rsidR="00215DFF" w:rsidRPr="00980106" w:rsidRDefault="005812A1" w:rsidP="0075016A">
            <w:pPr>
              <w:rPr>
                <w:b/>
                <w:i/>
                <w:color w:val="FFFFFF"/>
              </w:rPr>
            </w:pPr>
            <w:r>
              <w:rPr>
                <w:i/>
              </w:rPr>
              <w:t>Bereich, in dem die Bachelorarbeit entsteht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72CEBB56" w14:textId="01E9E6F1" w:rsidR="00215DFF" w:rsidRPr="00980106" w:rsidRDefault="00215DFF" w:rsidP="0075016A">
            <w:pPr>
              <w:rPr>
                <w:b/>
                <w:i/>
                <w:color w:val="FFFFFF"/>
              </w:rPr>
            </w:pP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7FF5D91C" w14:textId="054D6865" w:rsidR="00215DFF" w:rsidRPr="00980106" w:rsidRDefault="00215DFF" w:rsidP="0075016A">
            <w:pPr>
              <w:rPr>
                <w:i/>
                <w:color w:val="FFFFFF"/>
              </w:rPr>
            </w:pPr>
          </w:p>
        </w:tc>
      </w:tr>
      <w:tr w:rsidR="00FD53BA" w14:paraId="3C36F248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5DBDC2B9" w14:textId="77777777" w:rsidR="00215DFF" w:rsidRDefault="00215DFF" w:rsidP="003B6774"/>
        </w:tc>
        <w:tc>
          <w:tcPr>
            <w:tcW w:w="1217" w:type="dxa"/>
            <w:shd w:val="clear" w:color="auto" w:fill="FFFFFF" w:themeFill="background1"/>
            <w:vAlign w:val="center"/>
          </w:tcPr>
          <w:p w14:paraId="53E429BE" w14:textId="77777777" w:rsidR="00215DFF" w:rsidRDefault="00215DFF" w:rsidP="003B6774"/>
        </w:tc>
        <w:tc>
          <w:tcPr>
            <w:tcW w:w="610" w:type="dxa"/>
            <w:shd w:val="clear" w:color="auto" w:fill="FFFFFF" w:themeFill="background1"/>
            <w:vAlign w:val="center"/>
          </w:tcPr>
          <w:p w14:paraId="7322457F" w14:textId="77777777" w:rsidR="00215DFF" w:rsidRDefault="00215DFF" w:rsidP="003B6774"/>
        </w:tc>
        <w:tc>
          <w:tcPr>
            <w:tcW w:w="4656" w:type="dxa"/>
            <w:shd w:val="clear" w:color="auto" w:fill="FFFFFF" w:themeFill="background1"/>
            <w:vAlign w:val="center"/>
          </w:tcPr>
          <w:p w14:paraId="04D1136C" w14:textId="05AAB10E" w:rsidR="00215DFF" w:rsidRDefault="00215DFF" w:rsidP="0075016A">
            <w:r>
              <w:t>Begrüßung Stud.</w:t>
            </w:r>
            <w:r w:rsidR="00EC6D4B">
              <w:t>,</w:t>
            </w:r>
            <w:r>
              <w:t xml:space="preserve"> Zielvereinbarungsgespräch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63E2DA7E" w14:textId="77777777" w:rsidR="00215DFF" w:rsidRDefault="00215DFF" w:rsidP="0075016A"/>
        </w:tc>
        <w:tc>
          <w:tcPr>
            <w:tcW w:w="2170" w:type="dxa"/>
            <w:shd w:val="clear" w:color="auto" w:fill="FFFFFF" w:themeFill="background1"/>
            <w:vAlign w:val="center"/>
          </w:tcPr>
          <w:p w14:paraId="10E4FFD3" w14:textId="3654F8C8" w:rsidR="00215DFF" w:rsidRPr="00A41916" w:rsidRDefault="00215DFF" w:rsidP="0075016A">
            <w:proofErr w:type="spellStart"/>
            <w:r>
              <w:t>Betr</w:t>
            </w:r>
            <w:r w:rsidR="00EC6D4B">
              <w:t>iebl</w:t>
            </w:r>
            <w:proofErr w:type="spellEnd"/>
            <w:r>
              <w:t>. Betreuer</w:t>
            </w:r>
            <w:r w:rsidR="00EC6D4B">
              <w:t>*in</w:t>
            </w:r>
          </w:p>
        </w:tc>
      </w:tr>
      <w:tr w:rsidR="00FD53BA" w14:paraId="7543CD08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22F98994" w14:textId="77777777" w:rsidR="00314036" w:rsidRDefault="00314036" w:rsidP="003B6774"/>
        </w:tc>
        <w:tc>
          <w:tcPr>
            <w:tcW w:w="1217" w:type="dxa"/>
            <w:shd w:val="clear" w:color="auto" w:fill="FFFFFF" w:themeFill="background1"/>
            <w:vAlign w:val="center"/>
          </w:tcPr>
          <w:p w14:paraId="5A1FA8F0" w14:textId="77777777" w:rsidR="00314036" w:rsidRDefault="00314036" w:rsidP="003B6774"/>
        </w:tc>
        <w:tc>
          <w:tcPr>
            <w:tcW w:w="610" w:type="dxa"/>
            <w:shd w:val="clear" w:color="auto" w:fill="FFFFFF" w:themeFill="background1"/>
            <w:vAlign w:val="center"/>
          </w:tcPr>
          <w:p w14:paraId="0BA0E58B" w14:textId="77777777" w:rsidR="00314036" w:rsidRDefault="00314036" w:rsidP="003B6774"/>
        </w:tc>
        <w:tc>
          <w:tcPr>
            <w:tcW w:w="4656" w:type="dxa"/>
            <w:shd w:val="clear" w:color="auto" w:fill="FFFFFF" w:themeFill="background1"/>
            <w:vAlign w:val="center"/>
          </w:tcPr>
          <w:p w14:paraId="3692BD9E" w14:textId="0F4C0CBD" w:rsidR="00314036" w:rsidRDefault="00314036" w:rsidP="0075016A">
            <w:r>
              <w:t>Einsatzgebiet, Aufgabenfeld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3681321D" w14:textId="7391705F" w:rsidR="00314036" w:rsidRDefault="00314036" w:rsidP="0075016A">
            <w:r>
              <w:t>konkrete Arbeiten und Aufträge, Lernziele</w:t>
            </w: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156C429A" w14:textId="2D90D1D1" w:rsidR="00314036" w:rsidRDefault="00314036" w:rsidP="0075016A">
            <w:r>
              <w:t>Ansprechpartner*in</w:t>
            </w:r>
          </w:p>
        </w:tc>
      </w:tr>
      <w:tr w:rsidR="00FD53BA" w14:paraId="1E135554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451DA9DC" w14:textId="77777777" w:rsidR="00314036" w:rsidRDefault="00314036" w:rsidP="003B6774"/>
        </w:tc>
        <w:tc>
          <w:tcPr>
            <w:tcW w:w="1217" w:type="dxa"/>
            <w:shd w:val="clear" w:color="auto" w:fill="FFFFFF" w:themeFill="background1"/>
            <w:vAlign w:val="center"/>
          </w:tcPr>
          <w:p w14:paraId="1E0A43CD" w14:textId="77777777" w:rsidR="00314036" w:rsidRDefault="00314036" w:rsidP="003B6774"/>
        </w:tc>
        <w:tc>
          <w:tcPr>
            <w:tcW w:w="610" w:type="dxa"/>
            <w:shd w:val="clear" w:color="auto" w:fill="FFFFFF" w:themeFill="background1"/>
            <w:vAlign w:val="center"/>
          </w:tcPr>
          <w:p w14:paraId="0AD7D203" w14:textId="77777777" w:rsidR="00314036" w:rsidRDefault="00314036" w:rsidP="003B6774"/>
        </w:tc>
        <w:tc>
          <w:tcPr>
            <w:tcW w:w="4656" w:type="dxa"/>
            <w:shd w:val="clear" w:color="auto" w:fill="FFFFFF" w:themeFill="background1"/>
            <w:vAlign w:val="center"/>
          </w:tcPr>
          <w:p w14:paraId="14A07BF5" w14:textId="01C15A63" w:rsidR="00314036" w:rsidRDefault="00314036" w:rsidP="0075016A">
            <w:r>
              <w:t>Einsatzgebiet, Aufgabenfeld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6BC028B0" w14:textId="71B52BA1" w:rsidR="00314036" w:rsidRDefault="00314036" w:rsidP="0075016A">
            <w:r>
              <w:t>konkrete Arbeiten und Aufträge, Lernziele</w:t>
            </w: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45E5DB1A" w14:textId="4E57AB03" w:rsidR="00314036" w:rsidRDefault="00314036" w:rsidP="0075016A">
            <w:r>
              <w:t>Ansprechpartner*in</w:t>
            </w:r>
          </w:p>
        </w:tc>
      </w:tr>
      <w:tr w:rsidR="00FD53BA" w14:paraId="2BEF9F2B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66BD4C08" w14:textId="77777777" w:rsidR="00314036" w:rsidRDefault="00314036" w:rsidP="003B6774"/>
        </w:tc>
        <w:tc>
          <w:tcPr>
            <w:tcW w:w="1217" w:type="dxa"/>
            <w:shd w:val="clear" w:color="auto" w:fill="FFFFFF" w:themeFill="background1"/>
            <w:vAlign w:val="center"/>
          </w:tcPr>
          <w:p w14:paraId="071ACAEB" w14:textId="77777777" w:rsidR="00314036" w:rsidRDefault="00314036" w:rsidP="003B6774"/>
        </w:tc>
        <w:tc>
          <w:tcPr>
            <w:tcW w:w="610" w:type="dxa"/>
            <w:shd w:val="clear" w:color="auto" w:fill="FFFFFF" w:themeFill="background1"/>
            <w:vAlign w:val="center"/>
          </w:tcPr>
          <w:p w14:paraId="29E73E16" w14:textId="77777777" w:rsidR="00314036" w:rsidRDefault="00314036" w:rsidP="003B6774"/>
        </w:tc>
        <w:tc>
          <w:tcPr>
            <w:tcW w:w="4656" w:type="dxa"/>
            <w:shd w:val="clear" w:color="auto" w:fill="FFFFFF" w:themeFill="background1"/>
            <w:vAlign w:val="center"/>
          </w:tcPr>
          <w:p w14:paraId="2745ABFC" w14:textId="66B3C686" w:rsidR="00314036" w:rsidRDefault="00314036" w:rsidP="0075016A">
            <w:r>
              <w:t>Einsatzgebiet, Aufgabenfeld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36E39BCB" w14:textId="09D291F9" w:rsidR="00314036" w:rsidRDefault="00D37E15" w:rsidP="0075016A">
            <w:r>
              <w:t>Aufgaben zur Erstellung der Bachelorarbeit</w:t>
            </w: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54DC8BE4" w14:textId="754E8BF8" w:rsidR="00314036" w:rsidRDefault="00314036" w:rsidP="0075016A">
            <w:r>
              <w:t>Ansprechpartner*in</w:t>
            </w:r>
          </w:p>
        </w:tc>
      </w:tr>
      <w:tr w:rsidR="00FD53BA" w14:paraId="3230A637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22B9F955" w14:textId="77777777" w:rsidR="00215DFF" w:rsidRDefault="00215DFF" w:rsidP="003B6774"/>
        </w:tc>
        <w:tc>
          <w:tcPr>
            <w:tcW w:w="1217" w:type="dxa"/>
            <w:shd w:val="clear" w:color="auto" w:fill="FFFFFF" w:themeFill="background1"/>
            <w:vAlign w:val="center"/>
          </w:tcPr>
          <w:p w14:paraId="539EFB02" w14:textId="77777777" w:rsidR="00215DFF" w:rsidRDefault="00215DFF" w:rsidP="003B6774"/>
        </w:tc>
        <w:tc>
          <w:tcPr>
            <w:tcW w:w="610" w:type="dxa"/>
            <w:shd w:val="clear" w:color="auto" w:fill="FFFFFF" w:themeFill="background1"/>
            <w:vAlign w:val="center"/>
          </w:tcPr>
          <w:p w14:paraId="1510605C" w14:textId="77777777" w:rsidR="00215DFF" w:rsidRDefault="00215DFF" w:rsidP="003B6774"/>
        </w:tc>
        <w:tc>
          <w:tcPr>
            <w:tcW w:w="4656" w:type="dxa"/>
            <w:shd w:val="clear" w:color="auto" w:fill="FFFFFF" w:themeFill="background1"/>
            <w:vAlign w:val="center"/>
          </w:tcPr>
          <w:p w14:paraId="3711F780" w14:textId="615CA22D" w:rsidR="00215DFF" w:rsidRDefault="00215DFF" w:rsidP="0075016A">
            <w:r>
              <w:t>Verabschiedung Stud.</w:t>
            </w:r>
            <w:r w:rsidR="00063088">
              <w:t>,</w:t>
            </w:r>
            <w:r>
              <w:t xml:space="preserve"> Reflexionsgespräch</w:t>
            </w:r>
            <w:r w:rsidR="00063088">
              <w:t xml:space="preserve">, </w:t>
            </w:r>
          </w:p>
          <w:p w14:paraId="304D5ABA" w14:textId="17F6F254" w:rsidR="00063088" w:rsidRDefault="00063088" w:rsidP="0075016A">
            <w:r>
              <w:t>Überleitung zur neuen Aufgabe als B.A.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229E58FB" w14:textId="019226D3" w:rsidR="00215DFF" w:rsidRPr="0004731B" w:rsidRDefault="00063088" w:rsidP="0075016A">
            <w:pPr>
              <w:rPr>
                <w:sz w:val="16"/>
                <w:szCs w:val="16"/>
              </w:rPr>
            </w:pPr>
            <w:r>
              <w:t>Reflexionsbericht, Abgabe bis 30.09.</w:t>
            </w:r>
            <w:r w:rsidR="00EC6D4B">
              <w:t xml:space="preserve"> bei DHBW</w:t>
            </w: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2FC84CA2" w14:textId="4AEE8D6C" w:rsidR="00215DFF" w:rsidRDefault="00215DFF" w:rsidP="0075016A">
            <w:proofErr w:type="spellStart"/>
            <w:r>
              <w:t>Betr</w:t>
            </w:r>
            <w:r w:rsidR="00063088">
              <w:t>iebl</w:t>
            </w:r>
            <w:proofErr w:type="spellEnd"/>
            <w:r>
              <w:t>. Betreuer</w:t>
            </w:r>
            <w:r w:rsidR="00063088">
              <w:t>*in</w:t>
            </w:r>
          </w:p>
        </w:tc>
      </w:tr>
      <w:tr w:rsidR="00FD53BA" w14:paraId="5A6187AE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396055FC" w14:textId="77777777" w:rsidR="003B6774" w:rsidRDefault="003B6774" w:rsidP="003B6774"/>
        </w:tc>
        <w:tc>
          <w:tcPr>
            <w:tcW w:w="1217" w:type="dxa"/>
            <w:shd w:val="clear" w:color="auto" w:fill="FFFFFF" w:themeFill="background1"/>
            <w:vAlign w:val="center"/>
          </w:tcPr>
          <w:p w14:paraId="3FCF7CAA" w14:textId="77777777" w:rsidR="003B6774" w:rsidRDefault="003B6774" w:rsidP="003B6774"/>
        </w:tc>
        <w:tc>
          <w:tcPr>
            <w:tcW w:w="610" w:type="dxa"/>
            <w:shd w:val="clear" w:color="auto" w:fill="FFFFFF" w:themeFill="background1"/>
            <w:vAlign w:val="center"/>
          </w:tcPr>
          <w:p w14:paraId="15EE509D" w14:textId="77777777" w:rsidR="003B6774" w:rsidRDefault="003B6774" w:rsidP="003B6774"/>
        </w:tc>
        <w:tc>
          <w:tcPr>
            <w:tcW w:w="4656" w:type="dxa"/>
            <w:shd w:val="clear" w:color="auto" w:fill="FFFFFF" w:themeFill="background1"/>
            <w:vAlign w:val="center"/>
          </w:tcPr>
          <w:p w14:paraId="72975C1E" w14:textId="77777777" w:rsidR="003B6774" w:rsidRDefault="003B6774" w:rsidP="0075016A"/>
        </w:tc>
        <w:tc>
          <w:tcPr>
            <w:tcW w:w="4596" w:type="dxa"/>
            <w:shd w:val="clear" w:color="auto" w:fill="FFFFFF" w:themeFill="background1"/>
            <w:vAlign w:val="center"/>
          </w:tcPr>
          <w:p w14:paraId="33B5D6DF" w14:textId="77777777" w:rsidR="003B6774" w:rsidRDefault="003B6774" w:rsidP="0075016A"/>
        </w:tc>
        <w:tc>
          <w:tcPr>
            <w:tcW w:w="2170" w:type="dxa"/>
            <w:shd w:val="clear" w:color="auto" w:fill="FFFFFF" w:themeFill="background1"/>
            <w:vAlign w:val="center"/>
          </w:tcPr>
          <w:p w14:paraId="6200F91C" w14:textId="77777777" w:rsidR="003B6774" w:rsidRDefault="003B6774" w:rsidP="0075016A"/>
        </w:tc>
      </w:tr>
      <w:tr w:rsidR="00FD53BA" w:rsidRPr="00980106" w14:paraId="37680950" w14:textId="77777777" w:rsidTr="004D33B3">
        <w:trPr>
          <w:trHeight w:val="340"/>
        </w:trPr>
        <w:tc>
          <w:tcPr>
            <w:tcW w:w="1886" w:type="dxa"/>
            <w:shd w:val="clear" w:color="auto" w:fill="BFBFBF" w:themeFill="background1" w:themeFillShade="BF"/>
            <w:vAlign w:val="center"/>
          </w:tcPr>
          <w:p w14:paraId="5A76E431" w14:textId="6F70F448" w:rsidR="003B6774" w:rsidRPr="00980106" w:rsidRDefault="00FD53BA" w:rsidP="003427AF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18.06.2029</w:t>
            </w:r>
          </w:p>
        </w:tc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1E1D0A10" w14:textId="12FC7662" w:rsidR="003B6774" w:rsidRPr="00980106" w:rsidRDefault="00FD53BA" w:rsidP="003427AF">
            <w:pPr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</w:rPr>
              <w:t>09.09.2029</w:t>
            </w:r>
          </w:p>
        </w:tc>
        <w:tc>
          <w:tcPr>
            <w:tcW w:w="610" w:type="dxa"/>
            <w:shd w:val="clear" w:color="auto" w:fill="BFBFBF" w:themeFill="background1" w:themeFillShade="BF"/>
            <w:vAlign w:val="center"/>
          </w:tcPr>
          <w:p w14:paraId="5B17CE9E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12</w:t>
            </w:r>
          </w:p>
        </w:tc>
        <w:tc>
          <w:tcPr>
            <w:tcW w:w="4656" w:type="dxa"/>
            <w:shd w:val="clear" w:color="auto" w:fill="BFBFBF" w:themeFill="background1" w:themeFillShade="BF"/>
            <w:vAlign w:val="center"/>
          </w:tcPr>
          <w:p w14:paraId="3B5E7630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6. Theoriesemester</w:t>
            </w:r>
          </w:p>
        </w:tc>
        <w:tc>
          <w:tcPr>
            <w:tcW w:w="4596" w:type="dxa"/>
            <w:shd w:val="clear" w:color="auto" w:fill="BFBFBF" w:themeFill="background1" w:themeFillShade="BF"/>
            <w:vAlign w:val="center"/>
          </w:tcPr>
          <w:p w14:paraId="31E8F3C5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2170" w:type="dxa"/>
            <w:shd w:val="clear" w:color="auto" w:fill="BFBFBF" w:themeFill="background1" w:themeFillShade="BF"/>
            <w:vAlign w:val="center"/>
          </w:tcPr>
          <w:p w14:paraId="50DC885C" w14:textId="77777777" w:rsidR="003B6774" w:rsidRPr="00980106" w:rsidRDefault="003B6774" w:rsidP="003427AF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DHBW</w:t>
            </w:r>
          </w:p>
        </w:tc>
      </w:tr>
      <w:tr w:rsidR="00FD53BA" w:rsidRPr="00980106" w14:paraId="3DDB36E7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2D3A1E60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29AC1A53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4A7AA6A3" w14:textId="77777777" w:rsidR="003B6774" w:rsidRPr="00980106" w:rsidRDefault="003B6774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656" w:type="dxa"/>
            <w:shd w:val="clear" w:color="auto" w:fill="FFFFFF" w:themeFill="background1"/>
            <w:vAlign w:val="center"/>
          </w:tcPr>
          <w:p w14:paraId="5E5795CD" w14:textId="77777777" w:rsidR="003B6774" w:rsidRPr="00980106" w:rsidRDefault="003B6774" w:rsidP="003427AF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Leadership, Integrationsseminar, Warenkunde Genussmittel, Unternehmenssimulation, Wahlfächer Teil II</w:t>
            </w: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611ACA76" w14:textId="77777777" w:rsidR="003B6774" w:rsidRPr="00980106" w:rsidRDefault="003B6774" w:rsidP="003427AF">
            <w:pPr>
              <w:rPr>
                <w:color w:val="808080" w:themeColor="background1" w:themeShade="80"/>
              </w:rPr>
            </w:pP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5BD60DC5" w14:textId="77777777" w:rsidR="003B6774" w:rsidRPr="00980106" w:rsidRDefault="003B6774" w:rsidP="003427AF">
            <w:pPr>
              <w:rPr>
                <w:color w:val="808080" w:themeColor="background1" w:themeShade="80"/>
              </w:rPr>
            </w:pPr>
          </w:p>
        </w:tc>
      </w:tr>
      <w:tr w:rsidR="00CA2D8F" w:rsidRPr="00EC6D4B" w14:paraId="3DEA7530" w14:textId="77777777" w:rsidTr="004D33B3">
        <w:trPr>
          <w:trHeight w:val="340"/>
        </w:trPr>
        <w:tc>
          <w:tcPr>
            <w:tcW w:w="1886" w:type="dxa"/>
            <w:shd w:val="clear" w:color="auto" w:fill="FFFFFF" w:themeFill="background1"/>
            <w:vAlign w:val="center"/>
          </w:tcPr>
          <w:p w14:paraId="1A0352BE" w14:textId="77777777" w:rsidR="00CA2D8F" w:rsidRDefault="00CA2D8F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0C89F527" w14:textId="77777777" w:rsidR="00CA2D8F" w:rsidRDefault="00CA2D8F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238EA080" w14:textId="77777777" w:rsidR="00CA2D8F" w:rsidRDefault="00CA2D8F" w:rsidP="003427AF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656" w:type="dxa"/>
            <w:shd w:val="clear" w:color="auto" w:fill="FFFFFF" w:themeFill="background1"/>
            <w:vAlign w:val="center"/>
          </w:tcPr>
          <w:p w14:paraId="31B02558" w14:textId="77777777" w:rsidR="00CA2D8F" w:rsidRDefault="00CA2D8F" w:rsidP="003427AF">
            <w:pPr>
              <w:rPr>
                <w:color w:val="808080" w:themeColor="background1" w:themeShade="80"/>
              </w:rPr>
            </w:pPr>
          </w:p>
        </w:tc>
        <w:tc>
          <w:tcPr>
            <w:tcW w:w="4596" w:type="dxa"/>
            <w:shd w:val="clear" w:color="auto" w:fill="FFFFFF" w:themeFill="background1"/>
            <w:vAlign w:val="center"/>
          </w:tcPr>
          <w:p w14:paraId="4D956873" w14:textId="77777777" w:rsidR="00CA2D8F" w:rsidRPr="00EC6D4B" w:rsidRDefault="00CA2D8F" w:rsidP="003427AF">
            <w:pPr>
              <w:rPr>
                <w:color w:val="808080" w:themeColor="background1" w:themeShade="80"/>
              </w:rPr>
            </w:pPr>
          </w:p>
        </w:tc>
        <w:tc>
          <w:tcPr>
            <w:tcW w:w="2170" w:type="dxa"/>
            <w:shd w:val="clear" w:color="auto" w:fill="FFFFFF" w:themeFill="background1"/>
            <w:vAlign w:val="center"/>
          </w:tcPr>
          <w:p w14:paraId="77D4E88E" w14:textId="77777777" w:rsidR="00CA2D8F" w:rsidRPr="00EC6D4B" w:rsidRDefault="00CA2D8F" w:rsidP="003427AF">
            <w:pPr>
              <w:rPr>
                <w:color w:val="808080" w:themeColor="background1" w:themeShade="80"/>
              </w:rPr>
            </w:pPr>
          </w:p>
        </w:tc>
      </w:tr>
      <w:tr w:rsidR="00FD53BA" w:rsidRPr="00EC6D4B" w14:paraId="17EA056D" w14:textId="77777777" w:rsidTr="004D33B3">
        <w:trPr>
          <w:trHeight w:val="340"/>
        </w:trPr>
        <w:tc>
          <w:tcPr>
            <w:tcW w:w="1886" w:type="dxa"/>
            <w:shd w:val="clear" w:color="auto" w:fill="FF0000"/>
            <w:vAlign w:val="center"/>
          </w:tcPr>
          <w:p w14:paraId="1DD60AD2" w14:textId="18C95E2D" w:rsidR="003B6774" w:rsidRPr="00CA2D8F" w:rsidRDefault="00CA2D8F" w:rsidP="003427AF">
            <w:pPr>
              <w:rPr>
                <w:b/>
                <w:color w:val="808080" w:themeColor="background1" w:themeShade="80"/>
              </w:rPr>
            </w:pPr>
            <w:r w:rsidRPr="00CA2D8F">
              <w:rPr>
                <w:b/>
                <w:color w:val="FFFFFF" w:themeColor="background1"/>
              </w:rPr>
              <w:t>10.09.2029</w:t>
            </w:r>
          </w:p>
        </w:tc>
        <w:tc>
          <w:tcPr>
            <w:tcW w:w="1217" w:type="dxa"/>
            <w:shd w:val="clear" w:color="auto" w:fill="FF0000"/>
            <w:vAlign w:val="center"/>
          </w:tcPr>
          <w:p w14:paraId="3769D808" w14:textId="1E8474A0" w:rsidR="003B6774" w:rsidRPr="00CA2D8F" w:rsidRDefault="00CA2D8F" w:rsidP="003427AF">
            <w:pPr>
              <w:rPr>
                <w:b/>
                <w:color w:val="FFFFFF" w:themeColor="background1"/>
              </w:rPr>
            </w:pPr>
            <w:r w:rsidRPr="00CA2D8F">
              <w:rPr>
                <w:b/>
                <w:color w:val="FFFFFF" w:themeColor="background1"/>
              </w:rPr>
              <w:t>30.09.2029</w:t>
            </w:r>
          </w:p>
        </w:tc>
        <w:tc>
          <w:tcPr>
            <w:tcW w:w="610" w:type="dxa"/>
            <w:shd w:val="clear" w:color="auto" w:fill="FF0000"/>
            <w:vAlign w:val="center"/>
          </w:tcPr>
          <w:p w14:paraId="72917828" w14:textId="1660FE2E" w:rsidR="003B6774" w:rsidRPr="00CA2D8F" w:rsidRDefault="00CA2D8F" w:rsidP="003427AF">
            <w:pPr>
              <w:rPr>
                <w:b/>
                <w:color w:val="FFFFFF" w:themeColor="background1"/>
              </w:rPr>
            </w:pPr>
            <w:r w:rsidRPr="00CA2D8F">
              <w:rPr>
                <w:b/>
                <w:color w:val="FFFFFF" w:themeColor="background1"/>
              </w:rPr>
              <w:t>3</w:t>
            </w:r>
          </w:p>
        </w:tc>
        <w:tc>
          <w:tcPr>
            <w:tcW w:w="4656" w:type="dxa"/>
            <w:shd w:val="clear" w:color="auto" w:fill="FF0000"/>
            <w:vAlign w:val="center"/>
          </w:tcPr>
          <w:p w14:paraId="51BB7AC9" w14:textId="1CCFCEA4" w:rsidR="003B6774" w:rsidRPr="00CA2D8F" w:rsidRDefault="00CA2D8F" w:rsidP="003427AF">
            <w:pPr>
              <w:rPr>
                <w:b/>
                <w:color w:val="FFFFFF" w:themeColor="background1"/>
              </w:rPr>
            </w:pPr>
            <w:r w:rsidRPr="00CA2D8F">
              <w:rPr>
                <w:b/>
                <w:color w:val="FFFFFF" w:themeColor="background1"/>
              </w:rPr>
              <w:t>6. Praxissemester Teil 2</w:t>
            </w:r>
          </w:p>
        </w:tc>
        <w:tc>
          <w:tcPr>
            <w:tcW w:w="4596" w:type="dxa"/>
            <w:shd w:val="clear" w:color="auto" w:fill="FF0000"/>
            <w:vAlign w:val="center"/>
          </w:tcPr>
          <w:p w14:paraId="20624C5C" w14:textId="77777777" w:rsidR="003B6774" w:rsidRPr="00EC6D4B" w:rsidRDefault="003B6774" w:rsidP="003427AF">
            <w:pPr>
              <w:rPr>
                <w:color w:val="808080" w:themeColor="background1" w:themeShade="80"/>
              </w:rPr>
            </w:pPr>
          </w:p>
        </w:tc>
        <w:tc>
          <w:tcPr>
            <w:tcW w:w="2170" w:type="dxa"/>
            <w:shd w:val="clear" w:color="auto" w:fill="FF0000"/>
            <w:vAlign w:val="center"/>
          </w:tcPr>
          <w:p w14:paraId="76182901" w14:textId="77777777" w:rsidR="003B6774" w:rsidRPr="00EC6D4B" w:rsidRDefault="003B6774" w:rsidP="003427AF">
            <w:pPr>
              <w:rPr>
                <w:color w:val="808080" w:themeColor="background1" w:themeShade="80"/>
              </w:rPr>
            </w:pPr>
          </w:p>
        </w:tc>
      </w:tr>
      <w:tr w:rsidR="00FD53BA" w:rsidRPr="00A41916" w14:paraId="6142BE2F" w14:textId="77777777" w:rsidTr="004D33B3">
        <w:trPr>
          <w:trHeight w:val="340"/>
        </w:trPr>
        <w:tc>
          <w:tcPr>
            <w:tcW w:w="1886" w:type="dxa"/>
            <w:vAlign w:val="center"/>
          </w:tcPr>
          <w:p w14:paraId="767ED98F" w14:textId="44B10911" w:rsidR="00FD53BA" w:rsidRPr="00FD53BA" w:rsidRDefault="00FD53BA" w:rsidP="00FD53BA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.03.10.09.2029209</w:t>
            </w:r>
          </w:p>
        </w:tc>
        <w:tc>
          <w:tcPr>
            <w:tcW w:w="1217" w:type="dxa"/>
            <w:vAlign w:val="center"/>
          </w:tcPr>
          <w:p w14:paraId="7B6D2793" w14:textId="4403EA8D" w:rsidR="00FD53BA" w:rsidRPr="00FD53BA" w:rsidRDefault="00FD53BA" w:rsidP="00FD53BA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17.06.2029</w:t>
            </w:r>
          </w:p>
        </w:tc>
        <w:tc>
          <w:tcPr>
            <w:tcW w:w="610" w:type="dxa"/>
            <w:vAlign w:val="center"/>
          </w:tcPr>
          <w:p w14:paraId="25943082" w14:textId="60509093" w:rsidR="00FD53BA" w:rsidRPr="00FD53BA" w:rsidRDefault="00FD53BA" w:rsidP="00FD53BA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4656" w:type="dxa"/>
            <w:vAlign w:val="center"/>
          </w:tcPr>
          <w:p w14:paraId="4115B9AD" w14:textId="7600FB34" w:rsidR="00FD53BA" w:rsidRPr="004D33B3" w:rsidRDefault="004D33B3" w:rsidP="00FD53BA">
            <w:pPr>
              <w:rPr>
                <w:bCs/>
                <w:i/>
                <w:iCs/>
                <w:color w:val="808080" w:themeColor="background1" w:themeShade="80"/>
              </w:rPr>
            </w:pPr>
            <w:r w:rsidRPr="004D33B3">
              <w:rPr>
                <w:bCs/>
                <w:i/>
                <w:iCs/>
                <w:color w:val="000000" w:themeColor="text1"/>
              </w:rPr>
              <w:t>evtl. künftige Abteilung</w:t>
            </w:r>
          </w:p>
        </w:tc>
        <w:tc>
          <w:tcPr>
            <w:tcW w:w="4596" w:type="dxa"/>
            <w:vAlign w:val="center"/>
          </w:tcPr>
          <w:p w14:paraId="79810281" w14:textId="77777777" w:rsidR="00FD53BA" w:rsidRPr="00FD53BA" w:rsidRDefault="00FD53BA" w:rsidP="00FD53BA">
            <w:pPr>
              <w:rPr>
                <w:b/>
                <w:color w:val="FFFFFF"/>
              </w:rPr>
            </w:pPr>
          </w:p>
        </w:tc>
        <w:tc>
          <w:tcPr>
            <w:tcW w:w="2170" w:type="dxa"/>
            <w:vAlign w:val="center"/>
          </w:tcPr>
          <w:p w14:paraId="6549F4D7" w14:textId="77777777" w:rsidR="00FD53BA" w:rsidRPr="00FD53BA" w:rsidRDefault="00FD53BA" w:rsidP="00FD53BA">
            <w:pPr>
              <w:rPr>
                <w:b/>
                <w:color w:val="FFFFFF"/>
              </w:rPr>
            </w:pPr>
          </w:p>
        </w:tc>
      </w:tr>
      <w:tr w:rsidR="00765F1D" w:rsidRPr="00A41916" w14:paraId="1317AF3D" w14:textId="77777777" w:rsidTr="004D33B3">
        <w:trPr>
          <w:trHeight w:val="340"/>
        </w:trPr>
        <w:tc>
          <w:tcPr>
            <w:tcW w:w="1886" w:type="dxa"/>
            <w:vAlign w:val="center"/>
          </w:tcPr>
          <w:p w14:paraId="2CF30694" w14:textId="77777777" w:rsidR="00765F1D" w:rsidRDefault="00765F1D" w:rsidP="00FD53BA">
            <w:pPr>
              <w:rPr>
                <w:b/>
                <w:color w:val="FFFFFF"/>
              </w:rPr>
            </w:pPr>
          </w:p>
        </w:tc>
        <w:tc>
          <w:tcPr>
            <w:tcW w:w="1217" w:type="dxa"/>
            <w:vAlign w:val="center"/>
          </w:tcPr>
          <w:p w14:paraId="02502559" w14:textId="77777777" w:rsidR="00765F1D" w:rsidRDefault="00765F1D" w:rsidP="00FD53BA">
            <w:pPr>
              <w:rPr>
                <w:b/>
                <w:color w:val="FFFFFF"/>
              </w:rPr>
            </w:pPr>
          </w:p>
        </w:tc>
        <w:tc>
          <w:tcPr>
            <w:tcW w:w="610" w:type="dxa"/>
            <w:vAlign w:val="center"/>
          </w:tcPr>
          <w:p w14:paraId="57B5890B" w14:textId="77777777" w:rsidR="00765F1D" w:rsidRDefault="00765F1D" w:rsidP="00FD53BA">
            <w:pPr>
              <w:rPr>
                <w:b/>
                <w:color w:val="FFFFFF"/>
              </w:rPr>
            </w:pPr>
          </w:p>
        </w:tc>
        <w:tc>
          <w:tcPr>
            <w:tcW w:w="4656" w:type="dxa"/>
            <w:vAlign w:val="center"/>
          </w:tcPr>
          <w:p w14:paraId="6A57504D" w14:textId="77777777" w:rsidR="00765F1D" w:rsidRPr="004D33B3" w:rsidRDefault="00765F1D" w:rsidP="00FD53BA">
            <w:pPr>
              <w:rPr>
                <w:bCs/>
                <w:i/>
                <w:iCs/>
                <w:color w:val="000000" w:themeColor="text1"/>
              </w:rPr>
            </w:pPr>
          </w:p>
        </w:tc>
        <w:tc>
          <w:tcPr>
            <w:tcW w:w="4596" w:type="dxa"/>
            <w:vAlign w:val="center"/>
          </w:tcPr>
          <w:p w14:paraId="32B07AA2" w14:textId="77777777" w:rsidR="00765F1D" w:rsidRPr="00FD53BA" w:rsidRDefault="00765F1D" w:rsidP="00FD53BA">
            <w:pPr>
              <w:rPr>
                <w:b/>
                <w:color w:val="FFFFFF"/>
              </w:rPr>
            </w:pPr>
          </w:p>
        </w:tc>
        <w:tc>
          <w:tcPr>
            <w:tcW w:w="2170" w:type="dxa"/>
            <w:vAlign w:val="center"/>
          </w:tcPr>
          <w:p w14:paraId="375D5877" w14:textId="77777777" w:rsidR="00765F1D" w:rsidRPr="00FD53BA" w:rsidRDefault="00765F1D" w:rsidP="00FD53BA">
            <w:pPr>
              <w:rPr>
                <w:b/>
                <w:color w:val="FFFFFF"/>
              </w:rPr>
            </w:pPr>
          </w:p>
        </w:tc>
      </w:tr>
    </w:tbl>
    <w:p w14:paraId="0F654AC6" w14:textId="77777777" w:rsidR="006324B0" w:rsidRPr="003F56ED" w:rsidRDefault="006324B0" w:rsidP="000216DD">
      <w:pPr>
        <w:pStyle w:val="Leerzeile"/>
      </w:pPr>
      <w:bookmarkStart w:id="1" w:name="_GoBack"/>
      <w:bookmarkEnd w:id="1"/>
    </w:p>
    <w:sectPr w:rsidR="006324B0" w:rsidRPr="003F56ED" w:rsidSect="00A9733B">
      <w:headerReference w:type="default" r:id="rId8"/>
      <w:footerReference w:type="default" r:id="rId9"/>
      <w:pgSz w:w="16839" w:h="11907" w:orient="landscape" w:code="9"/>
      <w:pgMar w:top="2552" w:right="851" w:bottom="851" w:left="85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5EB5D" w14:textId="77777777" w:rsidR="00C53D06" w:rsidRDefault="00C53D06">
      <w:r>
        <w:separator/>
      </w:r>
    </w:p>
  </w:endnote>
  <w:endnote w:type="continuationSeparator" w:id="0">
    <w:p w14:paraId="7C2019B0" w14:textId="77777777" w:rsidR="00C53D06" w:rsidRDefault="00C53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neris Sans Com Medium">
    <w:panose1 w:val="020B0606040503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ris Sans Com">
    <w:panose1 w:val="020B05060405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neris Serif Com">
    <w:panose1 w:val="02040506070506020204"/>
    <w:charset w:val="00"/>
    <w:family w:val="roman"/>
    <w:pitch w:val="variable"/>
    <w:sig w:usb0="800000AF" w:usb1="5000204A" w:usb2="00000000" w:usb3="00000000" w:csb0="0000009B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EED72" w14:textId="54041EF8" w:rsidR="000F2866" w:rsidRPr="00A9733B" w:rsidRDefault="000F2866" w:rsidP="00B943A4">
    <w:pPr>
      <w:pStyle w:val="Fuzeile"/>
      <w:tabs>
        <w:tab w:val="clear" w:pos="8335"/>
        <w:tab w:val="left" w:pos="5790"/>
        <w:tab w:val="right" w:pos="15026"/>
      </w:tabs>
      <w:rPr>
        <w:noProof/>
        <w:color w:val="5C6971" w:themeColor="accent2"/>
      </w:rPr>
    </w:pPr>
    <w:r w:rsidRPr="00A9733B">
      <w:rPr>
        <w:color w:val="5C6971" w:themeColor="accent2"/>
      </w:rPr>
      <w:fldChar w:fldCharType="begin"/>
    </w:r>
    <w:r w:rsidRPr="00A9733B">
      <w:rPr>
        <w:color w:val="5C6971" w:themeColor="accent2"/>
      </w:rPr>
      <w:instrText xml:space="preserve"> FILENAME  \* MERGEFORMAT </w:instrText>
    </w:r>
    <w:r w:rsidRPr="00A9733B">
      <w:rPr>
        <w:color w:val="5C6971" w:themeColor="accent2"/>
      </w:rPr>
      <w:fldChar w:fldCharType="separate"/>
    </w:r>
    <w:r w:rsidR="008A104D">
      <w:rPr>
        <w:noProof/>
        <w:color w:val="5C6971" w:themeColor="accent2"/>
      </w:rPr>
      <w:t>DHBW-HN</w:t>
    </w:r>
    <w:r w:rsidR="00576E4E">
      <w:rPr>
        <w:noProof/>
        <w:color w:val="5C6971" w:themeColor="accent2"/>
      </w:rPr>
      <w:t>-FM Praxisplan Ausfüllhilfe FM2</w:t>
    </w:r>
    <w:r w:rsidR="008951DC">
      <w:rPr>
        <w:noProof/>
        <w:color w:val="5C6971" w:themeColor="accent2"/>
      </w:rPr>
      <w:t>6</w:t>
    </w:r>
    <w:r w:rsidR="008A104D">
      <w:rPr>
        <w:noProof/>
        <w:color w:val="5C6971" w:themeColor="accent2"/>
      </w:rPr>
      <w:t xml:space="preserve">A (Stand </w:t>
    </w:r>
    <w:r w:rsidR="00FF2C3D">
      <w:rPr>
        <w:noProof/>
        <w:color w:val="5C6971" w:themeColor="accent2"/>
      </w:rPr>
      <w:t>05.03</w:t>
    </w:r>
    <w:r w:rsidR="002D57A6">
      <w:rPr>
        <w:noProof/>
        <w:color w:val="5C6971" w:themeColor="accent2"/>
      </w:rPr>
      <w:t>.2026</w:t>
    </w:r>
    <w:r w:rsidR="008A104D">
      <w:rPr>
        <w:noProof/>
        <w:color w:val="5C6971" w:themeColor="accent2"/>
      </w:rPr>
      <w:t>).docx</w:t>
    </w:r>
    <w:r w:rsidRPr="00A9733B">
      <w:rPr>
        <w:noProof/>
        <w:color w:val="5C6971" w:themeColor="accent2"/>
      </w:rPr>
      <w:fldChar w:fldCharType="end"/>
    </w:r>
    <w:r w:rsidRPr="00A9733B">
      <w:rPr>
        <w:color w:val="5C6971" w:themeColor="accent2"/>
      </w:rPr>
      <w:tab/>
    </w:r>
    <w:r w:rsidR="00B943A4">
      <w:rPr>
        <w:color w:val="5C6971" w:themeColor="accent2"/>
      </w:rPr>
      <w:tab/>
    </w:r>
    <w:r w:rsidRPr="00A9733B">
      <w:rPr>
        <w:color w:val="5C6971" w:themeColor="accent2"/>
      </w:rPr>
      <w:fldChar w:fldCharType="begin"/>
    </w:r>
    <w:r w:rsidRPr="00A9733B">
      <w:rPr>
        <w:color w:val="5C6971" w:themeColor="accent2"/>
      </w:rPr>
      <w:instrText xml:space="preserve"> PAGE   \* MERGEFORMAT </w:instrText>
    </w:r>
    <w:r w:rsidRPr="00A9733B">
      <w:rPr>
        <w:color w:val="5C6971" w:themeColor="accent2"/>
      </w:rPr>
      <w:fldChar w:fldCharType="separate"/>
    </w:r>
    <w:r w:rsidR="00FF2C3D">
      <w:rPr>
        <w:noProof/>
        <w:color w:val="5C6971" w:themeColor="accent2"/>
      </w:rPr>
      <w:t>4</w:t>
    </w:r>
    <w:r w:rsidRPr="00A9733B">
      <w:rPr>
        <w:color w:val="5C6971" w:themeColor="accent2"/>
      </w:rPr>
      <w:fldChar w:fldCharType="end"/>
    </w:r>
    <w:r w:rsidRPr="00A9733B">
      <w:rPr>
        <w:color w:val="5C6971" w:themeColor="accent2"/>
      </w:rPr>
      <w:t>/</w:t>
    </w:r>
    <w:r w:rsidRPr="00A9733B">
      <w:rPr>
        <w:color w:val="5C6971" w:themeColor="accent2"/>
      </w:rPr>
      <w:fldChar w:fldCharType="begin"/>
    </w:r>
    <w:r w:rsidRPr="00A9733B">
      <w:rPr>
        <w:color w:val="5C6971" w:themeColor="accent2"/>
      </w:rPr>
      <w:instrText xml:space="preserve"> NUMPAGES   \* MERGEFORMAT </w:instrText>
    </w:r>
    <w:r w:rsidRPr="00A9733B">
      <w:rPr>
        <w:color w:val="5C6971" w:themeColor="accent2"/>
      </w:rPr>
      <w:fldChar w:fldCharType="separate"/>
    </w:r>
    <w:r w:rsidR="00FF2C3D">
      <w:rPr>
        <w:noProof/>
        <w:color w:val="5C6971" w:themeColor="accent2"/>
      </w:rPr>
      <w:t>6</w:t>
    </w:r>
    <w:r w:rsidRPr="00A9733B">
      <w:rPr>
        <w:noProof/>
        <w:color w:val="5C6971" w:themeColor="accent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681369" w14:textId="77777777" w:rsidR="00C53D06" w:rsidRDefault="00C53D06">
      <w:r>
        <w:separator/>
      </w:r>
    </w:p>
  </w:footnote>
  <w:footnote w:type="continuationSeparator" w:id="0">
    <w:p w14:paraId="4708A358" w14:textId="77777777" w:rsidR="00C53D06" w:rsidRDefault="00C53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51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2438"/>
      <w:gridCol w:w="9411"/>
      <w:gridCol w:w="3288"/>
    </w:tblGrid>
    <w:tr w:rsidR="000F2866" w:rsidRPr="000A5E58" w14:paraId="66475A7C" w14:textId="77777777" w:rsidTr="00A9733B">
      <w:trPr>
        <w:trHeight w:val="624"/>
      </w:trPr>
      <w:tc>
        <w:tcPr>
          <w:tcW w:w="2438" w:type="dxa"/>
          <w:vAlign w:val="bottom"/>
        </w:tcPr>
        <w:p w14:paraId="6636639B" w14:textId="77777777" w:rsidR="000F2866" w:rsidRPr="000A5E58" w:rsidRDefault="008A104D" w:rsidP="008A104D">
          <w:pPr>
            <w:rPr>
              <w:rFonts w:cs="Arial"/>
            </w:rPr>
          </w:pPr>
          <w:r w:rsidRPr="00980106">
            <w:rPr>
              <w:rFonts w:cs="Arial"/>
              <w:b/>
            </w:rPr>
            <w:t>Praxis</w:t>
          </w:r>
          <w:r w:rsidR="000F2866" w:rsidRPr="00980106">
            <w:rPr>
              <w:rFonts w:cs="Arial"/>
              <w:b/>
            </w:rPr>
            <w:t xml:space="preserve">plan </w:t>
          </w:r>
          <w:r w:rsidR="000F2866">
            <w:rPr>
              <w:rFonts w:cs="Arial"/>
            </w:rPr>
            <w:br/>
          </w:r>
          <w:r w:rsidR="000F2866" w:rsidRPr="000A5E58">
            <w:rPr>
              <w:rFonts w:cs="Arial"/>
            </w:rPr>
            <w:t>des Dualen Partners:</w:t>
          </w:r>
        </w:p>
      </w:tc>
      <w:tc>
        <w:tcPr>
          <w:tcW w:w="9411" w:type="dxa"/>
          <w:vAlign w:val="bottom"/>
        </w:tcPr>
        <w:p w14:paraId="4F981DCE" w14:textId="5EE82DB0" w:rsidR="000F2866" w:rsidRPr="00A9733B" w:rsidRDefault="0036775C" w:rsidP="000A5E58">
          <w:pPr>
            <w:rPr>
              <w:rFonts w:cs="Arial"/>
              <w:sz w:val="36"/>
              <w:szCs w:val="36"/>
            </w:rPr>
          </w:pPr>
          <w:r w:rsidRPr="00A9733B">
            <w:rPr>
              <w:rFonts w:eastAsiaTheme="majorEastAsia" w:cs="Arial"/>
              <w:color w:val="5C6971"/>
              <w:sz w:val="36"/>
              <w:szCs w:val="36"/>
            </w:rPr>
            <w:t>Firm</w:t>
          </w:r>
          <w:r>
            <w:rPr>
              <w:rFonts w:eastAsiaTheme="majorEastAsia" w:cs="Arial"/>
              <w:color w:val="5C6971"/>
              <w:sz w:val="36"/>
              <w:szCs w:val="36"/>
            </w:rPr>
            <w:t>a</w:t>
          </w:r>
        </w:p>
      </w:tc>
      <w:tc>
        <w:tcPr>
          <w:tcW w:w="3288" w:type="dxa"/>
          <w:vAlign w:val="bottom"/>
        </w:tcPr>
        <w:p w14:paraId="19BC4247" w14:textId="3DE5662B" w:rsidR="000F2866" w:rsidRPr="000A5E58" w:rsidRDefault="000F2866" w:rsidP="00666DA1">
          <w:pPr>
            <w:rPr>
              <w:rFonts w:cs="Arial"/>
            </w:rPr>
          </w:pPr>
        </w:p>
      </w:tc>
    </w:tr>
    <w:tr w:rsidR="000F2866" w:rsidRPr="000A5E58" w14:paraId="44A7E56B" w14:textId="77777777" w:rsidTr="009F070F">
      <w:trPr>
        <w:trHeight w:val="454"/>
      </w:trPr>
      <w:tc>
        <w:tcPr>
          <w:tcW w:w="2438" w:type="dxa"/>
          <w:vAlign w:val="bottom"/>
        </w:tcPr>
        <w:p w14:paraId="5A6725D4" w14:textId="12312CA6" w:rsidR="000F2866" w:rsidRPr="000A5E58" w:rsidRDefault="000F2866" w:rsidP="000A5E58">
          <w:pPr>
            <w:rPr>
              <w:rFonts w:cs="Arial"/>
              <w:caps/>
              <w:szCs w:val="48"/>
            </w:rPr>
          </w:pPr>
          <w:r w:rsidRPr="000A5E58">
            <w:rPr>
              <w:rFonts w:cs="Arial"/>
            </w:rPr>
            <w:t>für d</w:t>
          </w:r>
          <w:r w:rsidR="00B679CA">
            <w:rPr>
              <w:rFonts w:cs="Arial"/>
            </w:rPr>
            <w:t>.</w:t>
          </w:r>
          <w:r w:rsidRPr="000A5E58">
            <w:rPr>
              <w:rFonts w:cs="Arial"/>
            </w:rPr>
            <w:t xml:space="preserve"> </w:t>
          </w:r>
          <w:r w:rsidR="00B679CA">
            <w:rPr>
              <w:rFonts w:cs="Arial"/>
            </w:rPr>
            <w:t>Student*in</w:t>
          </w:r>
          <w:r w:rsidRPr="000A5E58">
            <w:rPr>
              <w:rFonts w:cs="Arial"/>
            </w:rPr>
            <w:t>:</w:t>
          </w:r>
        </w:p>
      </w:tc>
      <w:tc>
        <w:tcPr>
          <w:tcW w:w="9411" w:type="dxa"/>
          <w:vAlign w:val="bottom"/>
        </w:tcPr>
        <w:p w14:paraId="42232D9A" w14:textId="0D4FB090" w:rsidR="000F2866" w:rsidRPr="004D33B3" w:rsidRDefault="000F2866" w:rsidP="00444FD1">
          <w:pPr>
            <w:pStyle w:val="Titel"/>
            <w:tabs>
              <w:tab w:val="right" w:pos="9303"/>
            </w:tabs>
            <w:rPr>
              <w:rFonts w:cs="Arial"/>
              <w:caps w:val="0"/>
              <w:sz w:val="36"/>
              <w:szCs w:val="36"/>
            </w:rPr>
          </w:pPr>
          <w:r w:rsidRPr="004D33B3">
            <w:rPr>
              <w:rFonts w:cs="Arial"/>
              <w:caps w:val="0"/>
              <w:sz w:val="36"/>
              <w:szCs w:val="36"/>
            </w:rPr>
            <w:t>Name d</w:t>
          </w:r>
          <w:r w:rsidR="00B679CA" w:rsidRPr="004D33B3">
            <w:rPr>
              <w:rFonts w:cs="Arial"/>
              <w:caps w:val="0"/>
              <w:sz w:val="36"/>
              <w:szCs w:val="36"/>
            </w:rPr>
            <w:t xml:space="preserve">. Stud. </w:t>
          </w:r>
          <w:r w:rsidR="0047746D" w:rsidRPr="004D33B3">
            <w:rPr>
              <w:rFonts w:cs="Arial"/>
              <w:caps w:val="0"/>
              <w:sz w:val="36"/>
              <w:szCs w:val="36"/>
            </w:rPr>
            <w:t>(</w:t>
          </w:r>
          <w:r w:rsidR="003B6774" w:rsidRPr="004D33B3">
            <w:rPr>
              <w:rFonts w:cs="Arial"/>
              <w:caps w:val="0"/>
              <w:sz w:val="36"/>
              <w:szCs w:val="36"/>
            </w:rPr>
            <w:t>B</w:t>
          </w:r>
          <w:r w:rsidR="0047746D" w:rsidRPr="004D33B3">
            <w:rPr>
              <w:rFonts w:cs="Arial"/>
              <w:caps w:val="0"/>
              <w:sz w:val="36"/>
              <w:szCs w:val="36"/>
            </w:rPr>
            <w:t>-Zyklus)</w:t>
          </w:r>
          <w:r w:rsidR="0063650A" w:rsidRPr="004D33B3">
            <w:rPr>
              <w:rFonts w:cs="Arial"/>
              <w:caps w:val="0"/>
              <w:sz w:val="36"/>
              <w:szCs w:val="36"/>
            </w:rPr>
            <w:t xml:space="preserve"> </w:t>
          </w:r>
          <w:r w:rsidR="0063650A" w:rsidRPr="004D33B3">
            <w:rPr>
              <w:rFonts w:cs="Arial"/>
              <w:caps w:val="0"/>
              <w:sz w:val="36"/>
              <w:szCs w:val="36"/>
            </w:rPr>
            <w:tab/>
          </w:r>
          <w:r w:rsidR="003B6774" w:rsidRPr="004D33B3">
            <w:rPr>
              <w:rFonts w:cs="Arial"/>
              <w:caps w:val="0"/>
              <w:sz w:val="36"/>
              <w:szCs w:val="36"/>
            </w:rPr>
            <w:t>FM26B</w:t>
          </w:r>
        </w:p>
      </w:tc>
      <w:tc>
        <w:tcPr>
          <w:tcW w:w="3288" w:type="dxa"/>
        </w:tcPr>
        <w:p w14:paraId="1C470FA5" w14:textId="77777777" w:rsidR="009F070F" w:rsidRPr="004D33B3" w:rsidRDefault="009F070F" w:rsidP="009F070F">
          <w:pPr>
            <w:pStyle w:val="Untertitel"/>
            <w:jc w:val="right"/>
            <w:rPr>
              <w:rFonts w:cs="Arial"/>
              <w:color w:val="5C6971" w:themeColor="accent2"/>
            </w:rPr>
          </w:pPr>
        </w:p>
        <w:p w14:paraId="5A9942E3" w14:textId="19C34F61" w:rsidR="000F2866" w:rsidRPr="00980106" w:rsidRDefault="009F070F" w:rsidP="009F070F">
          <w:pPr>
            <w:pStyle w:val="Untertitel"/>
            <w:jc w:val="right"/>
            <w:rPr>
              <w:rFonts w:cs="Arial"/>
              <w:sz w:val="18"/>
              <w:szCs w:val="18"/>
            </w:rPr>
          </w:pPr>
          <w:r w:rsidRPr="00980106">
            <w:rPr>
              <w:rFonts w:cs="Arial"/>
              <w:color w:val="5C6971" w:themeColor="accent2"/>
              <w:sz w:val="18"/>
              <w:szCs w:val="18"/>
            </w:rPr>
            <w:t>BWL</w:t>
          </w:r>
          <w:r w:rsidR="00A33FCF">
            <w:rPr>
              <w:rFonts w:cs="Arial"/>
              <w:color w:val="5C6971" w:themeColor="accent2"/>
              <w:sz w:val="18"/>
              <w:szCs w:val="18"/>
            </w:rPr>
            <w:t xml:space="preserve"> </w:t>
          </w:r>
          <w:r w:rsidRPr="00980106">
            <w:rPr>
              <w:rFonts w:cs="Arial"/>
              <w:color w:val="5C6971" w:themeColor="accent2"/>
              <w:sz w:val="18"/>
              <w:szCs w:val="18"/>
            </w:rPr>
            <w:t>-</w:t>
          </w:r>
          <w:r w:rsidR="00A33FCF">
            <w:rPr>
              <w:rFonts w:cs="Arial"/>
              <w:color w:val="5C6971" w:themeColor="accent2"/>
              <w:sz w:val="18"/>
              <w:szCs w:val="18"/>
            </w:rPr>
            <w:t xml:space="preserve"> </w:t>
          </w:r>
          <w:r w:rsidRPr="00980106">
            <w:rPr>
              <w:rFonts w:cs="Arial"/>
              <w:color w:val="5C6971" w:themeColor="accent2"/>
              <w:sz w:val="18"/>
              <w:szCs w:val="18"/>
            </w:rPr>
            <w:t>Food Management</w:t>
          </w:r>
        </w:p>
      </w:tc>
    </w:tr>
    <w:tr w:rsidR="000F2866" w:rsidRPr="000A5E58" w14:paraId="3E168207" w14:textId="77777777" w:rsidTr="00A9733B">
      <w:trPr>
        <w:trHeight w:val="454"/>
      </w:trPr>
      <w:tc>
        <w:tcPr>
          <w:tcW w:w="2438" w:type="dxa"/>
          <w:vAlign w:val="bottom"/>
        </w:tcPr>
        <w:p w14:paraId="7819035F" w14:textId="77777777" w:rsidR="000F2866" w:rsidRPr="000A5E58" w:rsidRDefault="000F2866" w:rsidP="000A5E58">
          <w:pPr>
            <w:rPr>
              <w:rFonts w:cs="Arial"/>
              <w:color w:val="5C6971" w:themeColor="accent2"/>
              <w:szCs w:val="48"/>
            </w:rPr>
          </w:pPr>
          <w:r w:rsidRPr="000A5E58">
            <w:rPr>
              <w:rFonts w:cs="Arial"/>
            </w:rPr>
            <w:t>Planungsstand:</w:t>
          </w:r>
        </w:p>
      </w:tc>
      <w:tc>
        <w:tcPr>
          <w:tcW w:w="9411" w:type="dxa"/>
          <w:vAlign w:val="bottom"/>
        </w:tcPr>
        <w:p w14:paraId="72A35AFB" w14:textId="2E154AA7" w:rsidR="000F2866" w:rsidRPr="000A5E58" w:rsidRDefault="000F2866" w:rsidP="002D57A6">
          <w:pPr>
            <w:pStyle w:val="Untertitel"/>
            <w:rPr>
              <w:rFonts w:cs="Arial"/>
              <w:color w:val="5C6971" w:themeColor="accent2"/>
              <w:szCs w:val="48"/>
            </w:rPr>
          </w:pPr>
        </w:p>
      </w:tc>
      <w:tc>
        <w:tcPr>
          <w:tcW w:w="3288" w:type="dxa"/>
          <w:vAlign w:val="bottom"/>
        </w:tcPr>
        <w:p w14:paraId="7FE6389B" w14:textId="1E26DBEF" w:rsidR="000F2866" w:rsidRPr="000A5E58" w:rsidRDefault="000F2866" w:rsidP="00E91E7B">
          <w:pPr>
            <w:pStyle w:val="Untertitel"/>
            <w:jc w:val="right"/>
            <w:rPr>
              <w:rFonts w:cs="Arial"/>
              <w:color w:val="5C6971" w:themeColor="accent2"/>
            </w:rPr>
          </w:pPr>
        </w:p>
      </w:tc>
    </w:tr>
  </w:tbl>
  <w:p w14:paraId="008719CB" w14:textId="248D65AD" w:rsidR="000F2866" w:rsidRPr="00666DA1" w:rsidRDefault="009F070F" w:rsidP="00666DA1">
    <w:pPr>
      <w:pStyle w:val="Leerzeile"/>
    </w:pPr>
    <w:r w:rsidRPr="00C677F0">
      <w:rPr>
        <w:noProof/>
      </w:rPr>
      <w:drawing>
        <wp:anchor distT="0" distB="0" distL="114300" distR="114300" simplePos="0" relativeHeight="251666432" behindDoc="1" locked="0" layoutInCell="1" allowOverlap="1" wp14:anchorId="7FC7313B" wp14:editId="5319DE5D">
          <wp:simplePos x="0" y="0"/>
          <wp:positionH relativeFrom="page">
            <wp:posOffset>8776501</wp:posOffset>
          </wp:positionH>
          <wp:positionV relativeFrom="page">
            <wp:posOffset>358140</wp:posOffset>
          </wp:positionV>
          <wp:extent cx="1302106" cy="651053"/>
          <wp:effectExtent l="0" t="0" r="0" b="0"/>
          <wp:wrapNone/>
          <wp:docPr id="1" name="Bild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HBW_Logo_Brief_300dp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2106" cy="65105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81AAB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E6A67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D8017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FA410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1F435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94A1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84603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5166F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0E858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B8A57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3A7480"/>
    <w:lvl w:ilvl="0">
      <w:start w:val="1"/>
      <w:numFmt w:val="bullet"/>
      <w:pStyle w:val="Aufzhlungszeich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060F1F6D"/>
    <w:multiLevelType w:val="hybridMultilevel"/>
    <w:tmpl w:val="9DB6F50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832317"/>
    <w:multiLevelType w:val="hybridMultilevel"/>
    <w:tmpl w:val="9DD6CBC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41710B"/>
    <w:multiLevelType w:val="hybridMultilevel"/>
    <w:tmpl w:val="EFA427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61ABC"/>
    <w:multiLevelType w:val="hybridMultilevel"/>
    <w:tmpl w:val="B1E0556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C6E24"/>
    <w:multiLevelType w:val="hybridMultilevel"/>
    <w:tmpl w:val="56905B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21630F"/>
    <w:multiLevelType w:val="hybridMultilevel"/>
    <w:tmpl w:val="EBE098C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58739A"/>
    <w:multiLevelType w:val="hybridMultilevel"/>
    <w:tmpl w:val="320682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7562B2"/>
    <w:multiLevelType w:val="hybridMultilevel"/>
    <w:tmpl w:val="299A71FC"/>
    <w:lvl w:ilvl="0" w:tplc="C23A9C08">
      <w:start w:val="1"/>
      <w:numFmt w:val="bullet"/>
      <w:pStyle w:val="Aufz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1A76CA"/>
    <w:multiLevelType w:val="multilevel"/>
    <w:tmpl w:val="FC98E3FE"/>
    <w:lvl w:ilvl="0">
      <w:start w:val="1"/>
      <w:numFmt w:val="bullet"/>
      <w:pStyle w:val="Aufz-SHaken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%2.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lowerLetter"/>
      <w:pStyle w:val="Aufz4-Buchstabe"/>
      <w:lvlText w:val="%1%3)"/>
      <w:lvlJc w:val="left"/>
      <w:pPr>
        <w:tabs>
          <w:tab w:val="num" w:pos="624"/>
        </w:tabs>
        <w:ind w:left="567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8C35D07"/>
    <w:multiLevelType w:val="hybridMultilevel"/>
    <w:tmpl w:val="3FF867A6"/>
    <w:lvl w:ilvl="0" w:tplc="0FD81580">
      <w:start w:val="1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B196EE4"/>
    <w:multiLevelType w:val="hybridMultilevel"/>
    <w:tmpl w:val="EC12F35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E5099E"/>
    <w:multiLevelType w:val="hybridMultilevel"/>
    <w:tmpl w:val="385202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C6484"/>
    <w:multiLevelType w:val="multilevel"/>
    <w:tmpl w:val="346A4A8C"/>
    <w:lvl w:ilvl="0">
      <w:start w:val="1"/>
      <w:numFmt w:val="bullet"/>
      <w:lvlText w:val=""/>
      <w:lvlJc w:val="left"/>
      <w:pPr>
        <w:ind w:left="0" w:firstLine="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ufz4-Ziffer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1D42C26"/>
    <w:multiLevelType w:val="hybridMultilevel"/>
    <w:tmpl w:val="BC9664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F1269"/>
    <w:multiLevelType w:val="multilevel"/>
    <w:tmpl w:val="C41E62C6"/>
    <w:lvl w:ilvl="0">
      <w:start w:val="1"/>
      <w:numFmt w:val="bullet"/>
      <w:lvlText w:val="-"/>
      <w:lvlJc w:val="left"/>
      <w:pPr>
        <w:ind w:left="397" w:hanging="397"/>
      </w:pPr>
      <w:rPr>
        <w:rFonts w:ascii="Courier New" w:hAnsi="Courier New" w:hint="default"/>
        <w:spacing w:val="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Text w:val="-"/>
      <w:lvlJc w:val="left"/>
      <w:pPr>
        <w:ind w:left="1191" w:hanging="397"/>
      </w:pPr>
      <w:rPr>
        <w:rFonts w:ascii="Courier New" w:hAnsi="Courier New" w:hint="default"/>
      </w:rPr>
    </w:lvl>
    <w:lvl w:ilvl="3">
      <w:start w:val="1"/>
      <w:numFmt w:val="decimal"/>
      <w:lvlText w:val="%4"/>
      <w:lvlJc w:val="left"/>
      <w:pPr>
        <w:ind w:left="397" w:hanging="397"/>
      </w:pPr>
      <w:rPr>
        <w:rFonts w:hint="default"/>
      </w:rPr>
    </w:lvl>
    <w:lvl w:ilvl="4">
      <w:start w:val="1"/>
      <w:numFmt w:val="bullet"/>
      <w:lvlText w:val="-"/>
      <w:lvlJc w:val="left"/>
      <w:pPr>
        <w:ind w:left="794" w:hanging="397"/>
      </w:pPr>
      <w:rPr>
        <w:rFonts w:ascii="Courier New" w:hAnsi="Courier New" w:hint="default"/>
      </w:rPr>
    </w:lvl>
    <w:lvl w:ilvl="5">
      <w:start w:val="1"/>
      <w:numFmt w:val="upperLetter"/>
      <w:lvlText w:val="%6"/>
      <w:lvlJc w:val="left"/>
      <w:pPr>
        <w:ind w:left="397" w:hanging="397"/>
      </w:pPr>
      <w:rPr>
        <w:rFonts w:hint="default"/>
      </w:rPr>
    </w:lvl>
    <w:lvl w:ilvl="6">
      <w:start w:val="1"/>
      <w:numFmt w:val="bullet"/>
      <w:lvlText w:val="-"/>
      <w:lvlJc w:val="left"/>
      <w:pPr>
        <w:ind w:left="794" w:hanging="397"/>
      </w:pPr>
      <w:rPr>
        <w:rFonts w:ascii="Courier New" w:hAnsi="Courier New" w:hint="default"/>
      </w:rPr>
    </w:lvl>
    <w:lvl w:ilvl="7">
      <w:start w:val="1"/>
      <w:numFmt w:val="upperRoman"/>
      <w:lvlText w:val="%8"/>
      <w:lvlJc w:val="left"/>
      <w:pPr>
        <w:ind w:left="397" w:hanging="397"/>
      </w:pPr>
      <w:rPr>
        <w:rFonts w:hint="default"/>
      </w:rPr>
    </w:lvl>
    <w:lvl w:ilvl="8">
      <w:start w:val="1"/>
      <w:numFmt w:val="bullet"/>
      <w:lvlText w:val="-"/>
      <w:lvlJc w:val="left"/>
      <w:pPr>
        <w:ind w:left="794" w:hanging="397"/>
      </w:pPr>
      <w:rPr>
        <w:rFonts w:ascii="Courier New" w:hAnsi="Courier New" w:hint="default"/>
      </w:rPr>
    </w:lvl>
  </w:abstractNum>
  <w:abstractNum w:abstractNumId="26" w15:restartNumberingAfterBreak="0">
    <w:nsid w:val="554C1D48"/>
    <w:multiLevelType w:val="hybridMultilevel"/>
    <w:tmpl w:val="181062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066E9D"/>
    <w:multiLevelType w:val="hybridMultilevel"/>
    <w:tmpl w:val="76FAC9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395ECD"/>
    <w:multiLevelType w:val="hybridMultilevel"/>
    <w:tmpl w:val="6FCECA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940DA5"/>
    <w:multiLevelType w:val="hybridMultilevel"/>
    <w:tmpl w:val="555033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DD1F6F"/>
    <w:multiLevelType w:val="hybridMultilevel"/>
    <w:tmpl w:val="55B44A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D33F1"/>
    <w:multiLevelType w:val="hybridMultilevel"/>
    <w:tmpl w:val="694CFF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25"/>
  </w:num>
  <w:num w:numId="12">
    <w:abstractNumId w:val="22"/>
  </w:num>
  <w:num w:numId="13">
    <w:abstractNumId w:val="12"/>
  </w:num>
  <w:num w:numId="14">
    <w:abstractNumId w:val="21"/>
  </w:num>
  <w:num w:numId="15">
    <w:abstractNumId w:val="11"/>
  </w:num>
  <w:num w:numId="16">
    <w:abstractNumId w:val="20"/>
  </w:num>
  <w:num w:numId="17">
    <w:abstractNumId w:val="17"/>
  </w:num>
  <w:num w:numId="18">
    <w:abstractNumId w:val="27"/>
  </w:num>
  <w:num w:numId="19">
    <w:abstractNumId w:val="0"/>
  </w:num>
  <w:num w:numId="20">
    <w:abstractNumId w:val="28"/>
  </w:num>
  <w:num w:numId="21">
    <w:abstractNumId w:val="30"/>
  </w:num>
  <w:num w:numId="22">
    <w:abstractNumId w:val="14"/>
  </w:num>
  <w:num w:numId="23">
    <w:abstractNumId w:val="13"/>
  </w:num>
  <w:num w:numId="24">
    <w:abstractNumId w:val="24"/>
  </w:num>
  <w:num w:numId="25">
    <w:abstractNumId w:val="15"/>
  </w:num>
  <w:num w:numId="26">
    <w:abstractNumId w:val="26"/>
  </w:num>
  <w:num w:numId="27">
    <w:abstractNumId w:val="18"/>
  </w:num>
  <w:num w:numId="28">
    <w:abstractNumId w:val="23"/>
    <w:lvlOverride w:ilvl="0">
      <w:lvl w:ilvl="0">
        <w:start w:val="1"/>
        <w:numFmt w:val="bullet"/>
        <w:lvlText w:val="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Aufz4-Ziffer"/>
        <w:lvlText w:val="%1%2."/>
        <w:lvlJc w:val="left"/>
        <w:pPr>
          <w:tabs>
            <w:tab w:val="num" w:pos="284"/>
          </w:tabs>
          <w:ind w:left="567" w:hanging="283"/>
        </w:pPr>
        <w:rPr>
          <w:rFonts w:hint="default"/>
        </w:rPr>
      </w:lvl>
    </w:lvlOverride>
    <w:lvlOverride w:ilvl="2">
      <w:lvl w:ilvl="2">
        <w:start w:val="1"/>
        <w:numFmt w:val="lowerLetter"/>
        <w:lvlText w:val="%1%3)"/>
        <w:lvlJc w:val="left"/>
        <w:pPr>
          <w:tabs>
            <w:tab w:val="num" w:pos="567"/>
          </w:tabs>
          <w:ind w:left="851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>
    <w:abstractNumId w:val="19"/>
  </w:num>
  <w:num w:numId="30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>
      <w:startOverride w:val="1"/>
      <w:lvl w:ilvl="0">
        <w:start w:val="1"/>
        <w:numFmt w:val="bullet"/>
        <w:lvlText w:val="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startOverride w:val="1"/>
      <w:lvl w:ilvl="1">
        <w:start w:val="1"/>
        <w:numFmt w:val="decimal"/>
        <w:pStyle w:val="Aufz4-Ziffer"/>
        <w:lvlText w:val="%1%2."/>
        <w:lvlJc w:val="left"/>
        <w:pPr>
          <w:tabs>
            <w:tab w:val="num" w:pos="284"/>
          </w:tabs>
          <w:ind w:left="567" w:hanging="283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lvlText w:val="%1%3)"/>
        <w:lvlJc w:val="left"/>
        <w:pPr>
          <w:tabs>
            <w:tab w:val="num" w:pos="567"/>
          </w:tabs>
          <w:ind w:left="851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  <w:lvlOverride w:ilvl="0">
      <w:startOverride w:val="1"/>
      <w:lvl w:ilvl="0">
        <w:start w:val="1"/>
        <w:numFmt w:val="bullet"/>
        <w:lvlText w:val="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startOverride w:val="1"/>
      <w:lvl w:ilvl="1">
        <w:start w:val="1"/>
        <w:numFmt w:val="decimal"/>
        <w:pStyle w:val="Aufz4-Ziffer"/>
        <w:lvlText w:val="%1%2."/>
        <w:lvlJc w:val="left"/>
        <w:pPr>
          <w:tabs>
            <w:tab w:val="num" w:pos="284"/>
          </w:tabs>
          <w:ind w:left="567" w:hanging="283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lvlText w:val="%1%3)"/>
        <w:lvlJc w:val="left"/>
        <w:pPr>
          <w:tabs>
            <w:tab w:val="num" w:pos="567"/>
          </w:tabs>
          <w:ind w:left="851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8">
    <w:abstractNumId w:val="16"/>
  </w:num>
  <w:num w:numId="39">
    <w:abstractNumId w:val="18"/>
  </w:num>
  <w:num w:numId="40">
    <w:abstractNumId w:val="18"/>
  </w:num>
  <w:num w:numId="41">
    <w:abstractNumId w:val="29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57"/>
  <w:drawingGridVerticalSpacing w:val="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D41"/>
    <w:rsid w:val="00005E36"/>
    <w:rsid w:val="0001234C"/>
    <w:rsid w:val="000216DD"/>
    <w:rsid w:val="00023FCA"/>
    <w:rsid w:val="00030C67"/>
    <w:rsid w:val="0004235B"/>
    <w:rsid w:val="000434F2"/>
    <w:rsid w:val="0004731B"/>
    <w:rsid w:val="00053CB8"/>
    <w:rsid w:val="00057BA4"/>
    <w:rsid w:val="00061674"/>
    <w:rsid w:val="00061765"/>
    <w:rsid w:val="00063088"/>
    <w:rsid w:val="00065289"/>
    <w:rsid w:val="00065448"/>
    <w:rsid w:val="000700B2"/>
    <w:rsid w:val="00074F25"/>
    <w:rsid w:val="000807C4"/>
    <w:rsid w:val="000863C4"/>
    <w:rsid w:val="00092E2D"/>
    <w:rsid w:val="00093460"/>
    <w:rsid w:val="00097341"/>
    <w:rsid w:val="00097916"/>
    <w:rsid w:val="000A014B"/>
    <w:rsid w:val="000A5E58"/>
    <w:rsid w:val="000B7833"/>
    <w:rsid w:val="000B7BC2"/>
    <w:rsid w:val="000C0855"/>
    <w:rsid w:val="000C3673"/>
    <w:rsid w:val="000C3FC4"/>
    <w:rsid w:val="000C4CD1"/>
    <w:rsid w:val="000C7FAC"/>
    <w:rsid w:val="000D52DD"/>
    <w:rsid w:val="000D725C"/>
    <w:rsid w:val="000E39BC"/>
    <w:rsid w:val="000E6945"/>
    <w:rsid w:val="000F1C40"/>
    <w:rsid w:val="000F2866"/>
    <w:rsid w:val="00113CD8"/>
    <w:rsid w:val="0011784C"/>
    <w:rsid w:val="00117EF9"/>
    <w:rsid w:val="00135D60"/>
    <w:rsid w:val="00140D96"/>
    <w:rsid w:val="00150D58"/>
    <w:rsid w:val="00156282"/>
    <w:rsid w:val="001563BE"/>
    <w:rsid w:val="00156FCB"/>
    <w:rsid w:val="00157586"/>
    <w:rsid w:val="001609DF"/>
    <w:rsid w:val="00164FE1"/>
    <w:rsid w:val="00167B03"/>
    <w:rsid w:val="001729FE"/>
    <w:rsid w:val="00175D78"/>
    <w:rsid w:val="001769BC"/>
    <w:rsid w:val="0018083F"/>
    <w:rsid w:val="001808EE"/>
    <w:rsid w:val="00182259"/>
    <w:rsid w:val="001847B5"/>
    <w:rsid w:val="00186646"/>
    <w:rsid w:val="00191949"/>
    <w:rsid w:val="001A15D0"/>
    <w:rsid w:val="001A681B"/>
    <w:rsid w:val="001B028E"/>
    <w:rsid w:val="001B3BD9"/>
    <w:rsid w:val="001B56E7"/>
    <w:rsid w:val="001B68DD"/>
    <w:rsid w:val="001C2415"/>
    <w:rsid w:val="001C29BD"/>
    <w:rsid w:val="001D1E3E"/>
    <w:rsid w:val="001D271C"/>
    <w:rsid w:val="001D4713"/>
    <w:rsid w:val="001D597E"/>
    <w:rsid w:val="001D708F"/>
    <w:rsid w:val="001E209E"/>
    <w:rsid w:val="001E69EC"/>
    <w:rsid w:val="002009E0"/>
    <w:rsid w:val="00200DB7"/>
    <w:rsid w:val="002101BA"/>
    <w:rsid w:val="00215DFF"/>
    <w:rsid w:val="00216645"/>
    <w:rsid w:val="00216B6B"/>
    <w:rsid w:val="00216EAA"/>
    <w:rsid w:val="00221A83"/>
    <w:rsid w:val="00223AD2"/>
    <w:rsid w:val="002328E2"/>
    <w:rsid w:val="00245073"/>
    <w:rsid w:val="00247143"/>
    <w:rsid w:val="00247AA7"/>
    <w:rsid w:val="00253311"/>
    <w:rsid w:val="00253DC4"/>
    <w:rsid w:val="002565D6"/>
    <w:rsid w:val="00257A8D"/>
    <w:rsid w:val="0026074F"/>
    <w:rsid w:val="00262359"/>
    <w:rsid w:val="002642A1"/>
    <w:rsid w:val="00273B6A"/>
    <w:rsid w:val="0028489C"/>
    <w:rsid w:val="00296815"/>
    <w:rsid w:val="002A0AC8"/>
    <w:rsid w:val="002A6C0F"/>
    <w:rsid w:val="002B4978"/>
    <w:rsid w:val="002C0EB0"/>
    <w:rsid w:val="002C4FA7"/>
    <w:rsid w:val="002D4339"/>
    <w:rsid w:val="002D57A6"/>
    <w:rsid w:val="002D69C7"/>
    <w:rsid w:val="002D782B"/>
    <w:rsid w:val="002E0073"/>
    <w:rsid w:val="002E5C8B"/>
    <w:rsid w:val="002F4D70"/>
    <w:rsid w:val="002F5493"/>
    <w:rsid w:val="002F7B17"/>
    <w:rsid w:val="0030456E"/>
    <w:rsid w:val="0030627E"/>
    <w:rsid w:val="00307652"/>
    <w:rsid w:val="0030778B"/>
    <w:rsid w:val="00314036"/>
    <w:rsid w:val="00315761"/>
    <w:rsid w:val="00315B17"/>
    <w:rsid w:val="0032301E"/>
    <w:rsid w:val="00323146"/>
    <w:rsid w:val="00323690"/>
    <w:rsid w:val="00326358"/>
    <w:rsid w:val="00326EEA"/>
    <w:rsid w:val="00337941"/>
    <w:rsid w:val="00351ACF"/>
    <w:rsid w:val="00351EE7"/>
    <w:rsid w:val="003549AC"/>
    <w:rsid w:val="00362CBB"/>
    <w:rsid w:val="0036327C"/>
    <w:rsid w:val="003646B6"/>
    <w:rsid w:val="0036775C"/>
    <w:rsid w:val="00381414"/>
    <w:rsid w:val="00383D39"/>
    <w:rsid w:val="00387546"/>
    <w:rsid w:val="003927D6"/>
    <w:rsid w:val="003A3D52"/>
    <w:rsid w:val="003A45D8"/>
    <w:rsid w:val="003A57D7"/>
    <w:rsid w:val="003B2CB7"/>
    <w:rsid w:val="003B2D2E"/>
    <w:rsid w:val="003B33CD"/>
    <w:rsid w:val="003B61D1"/>
    <w:rsid w:val="003B6774"/>
    <w:rsid w:val="003C1AA6"/>
    <w:rsid w:val="003D1E12"/>
    <w:rsid w:val="003D4F66"/>
    <w:rsid w:val="003D6473"/>
    <w:rsid w:val="003E07A0"/>
    <w:rsid w:val="003E2CC7"/>
    <w:rsid w:val="003E3BAD"/>
    <w:rsid w:val="003E643A"/>
    <w:rsid w:val="003F15C9"/>
    <w:rsid w:val="003F3556"/>
    <w:rsid w:val="003F3793"/>
    <w:rsid w:val="003F56ED"/>
    <w:rsid w:val="00402A29"/>
    <w:rsid w:val="00405FDF"/>
    <w:rsid w:val="00407AFC"/>
    <w:rsid w:val="00420401"/>
    <w:rsid w:val="00425598"/>
    <w:rsid w:val="0043375E"/>
    <w:rsid w:val="00437045"/>
    <w:rsid w:val="004431C2"/>
    <w:rsid w:val="00444FD1"/>
    <w:rsid w:val="004468E3"/>
    <w:rsid w:val="0045211F"/>
    <w:rsid w:val="00453449"/>
    <w:rsid w:val="00462094"/>
    <w:rsid w:val="0046327C"/>
    <w:rsid w:val="004655E2"/>
    <w:rsid w:val="004704DA"/>
    <w:rsid w:val="004746CC"/>
    <w:rsid w:val="00475D3C"/>
    <w:rsid w:val="0047746D"/>
    <w:rsid w:val="004807BB"/>
    <w:rsid w:val="0048356A"/>
    <w:rsid w:val="00486F81"/>
    <w:rsid w:val="004932A2"/>
    <w:rsid w:val="004A2FE1"/>
    <w:rsid w:val="004A438F"/>
    <w:rsid w:val="004A43A6"/>
    <w:rsid w:val="004B2E31"/>
    <w:rsid w:val="004B7D9F"/>
    <w:rsid w:val="004C0B76"/>
    <w:rsid w:val="004C3050"/>
    <w:rsid w:val="004D0C38"/>
    <w:rsid w:val="004D33B3"/>
    <w:rsid w:val="004D3AB1"/>
    <w:rsid w:val="004E281B"/>
    <w:rsid w:val="004E62F0"/>
    <w:rsid w:val="004F2A1A"/>
    <w:rsid w:val="0051224A"/>
    <w:rsid w:val="00522D7A"/>
    <w:rsid w:val="0052588A"/>
    <w:rsid w:val="00526EC5"/>
    <w:rsid w:val="0052720E"/>
    <w:rsid w:val="00541436"/>
    <w:rsid w:val="00545C09"/>
    <w:rsid w:val="00546462"/>
    <w:rsid w:val="00551258"/>
    <w:rsid w:val="00556915"/>
    <w:rsid w:val="00556B84"/>
    <w:rsid w:val="00556E6C"/>
    <w:rsid w:val="00556ED8"/>
    <w:rsid w:val="00557E1C"/>
    <w:rsid w:val="00563891"/>
    <w:rsid w:val="00565535"/>
    <w:rsid w:val="0057002F"/>
    <w:rsid w:val="0057055F"/>
    <w:rsid w:val="005716CB"/>
    <w:rsid w:val="00572341"/>
    <w:rsid w:val="00574398"/>
    <w:rsid w:val="00576630"/>
    <w:rsid w:val="00576E4E"/>
    <w:rsid w:val="005809E9"/>
    <w:rsid w:val="005812A1"/>
    <w:rsid w:val="005848E2"/>
    <w:rsid w:val="00592410"/>
    <w:rsid w:val="00595602"/>
    <w:rsid w:val="00595BC1"/>
    <w:rsid w:val="00596E0B"/>
    <w:rsid w:val="00596EDD"/>
    <w:rsid w:val="005A5EC5"/>
    <w:rsid w:val="005A7689"/>
    <w:rsid w:val="005B1A7A"/>
    <w:rsid w:val="005B596F"/>
    <w:rsid w:val="005B59FA"/>
    <w:rsid w:val="005C03B1"/>
    <w:rsid w:val="005C076A"/>
    <w:rsid w:val="005C68B5"/>
    <w:rsid w:val="005C7672"/>
    <w:rsid w:val="005D5A79"/>
    <w:rsid w:val="005D5DD8"/>
    <w:rsid w:val="005D7F68"/>
    <w:rsid w:val="005E1CD1"/>
    <w:rsid w:val="005E236C"/>
    <w:rsid w:val="005E6D7F"/>
    <w:rsid w:val="005F049D"/>
    <w:rsid w:val="005F0C62"/>
    <w:rsid w:val="005F1356"/>
    <w:rsid w:val="005F1691"/>
    <w:rsid w:val="005F18B8"/>
    <w:rsid w:val="005F3634"/>
    <w:rsid w:val="005F5A0C"/>
    <w:rsid w:val="005F752A"/>
    <w:rsid w:val="005F75CA"/>
    <w:rsid w:val="00601A26"/>
    <w:rsid w:val="006049A5"/>
    <w:rsid w:val="00606B13"/>
    <w:rsid w:val="00613D16"/>
    <w:rsid w:val="00614EAB"/>
    <w:rsid w:val="006242D4"/>
    <w:rsid w:val="00627844"/>
    <w:rsid w:val="00632048"/>
    <w:rsid w:val="006324B0"/>
    <w:rsid w:val="00633D9C"/>
    <w:rsid w:val="0063650A"/>
    <w:rsid w:val="00642C47"/>
    <w:rsid w:val="0064658B"/>
    <w:rsid w:val="0065056E"/>
    <w:rsid w:val="00652C5B"/>
    <w:rsid w:val="006549F9"/>
    <w:rsid w:val="006576DC"/>
    <w:rsid w:val="00661F88"/>
    <w:rsid w:val="006645E6"/>
    <w:rsid w:val="00666DA1"/>
    <w:rsid w:val="00672794"/>
    <w:rsid w:val="0067313B"/>
    <w:rsid w:val="00683A46"/>
    <w:rsid w:val="00687044"/>
    <w:rsid w:val="00691A47"/>
    <w:rsid w:val="00694ED9"/>
    <w:rsid w:val="006956C5"/>
    <w:rsid w:val="00697224"/>
    <w:rsid w:val="006A3B0F"/>
    <w:rsid w:val="006A5F3A"/>
    <w:rsid w:val="006A78DF"/>
    <w:rsid w:val="006B1F40"/>
    <w:rsid w:val="006C7146"/>
    <w:rsid w:val="006D0E7B"/>
    <w:rsid w:val="006D0FE3"/>
    <w:rsid w:val="006D2822"/>
    <w:rsid w:val="006F0258"/>
    <w:rsid w:val="006F0D38"/>
    <w:rsid w:val="006F2A7E"/>
    <w:rsid w:val="006F36C8"/>
    <w:rsid w:val="006F55E4"/>
    <w:rsid w:val="006F7475"/>
    <w:rsid w:val="00704BF7"/>
    <w:rsid w:val="00705648"/>
    <w:rsid w:val="007126AC"/>
    <w:rsid w:val="007138E1"/>
    <w:rsid w:val="00722569"/>
    <w:rsid w:val="007302A0"/>
    <w:rsid w:val="00733B35"/>
    <w:rsid w:val="00746EAA"/>
    <w:rsid w:val="0075016A"/>
    <w:rsid w:val="0075029A"/>
    <w:rsid w:val="00751ABA"/>
    <w:rsid w:val="00755541"/>
    <w:rsid w:val="00755A40"/>
    <w:rsid w:val="00755E94"/>
    <w:rsid w:val="00755F54"/>
    <w:rsid w:val="007563E0"/>
    <w:rsid w:val="00756DC3"/>
    <w:rsid w:val="00765552"/>
    <w:rsid w:val="00765F1D"/>
    <w:rsid w:val="00773CB9"/>
    <w:rsid w:val="0077731B"/>
    <w:rsid w:val="00777480"/>
    <w:rsid w:val="00780D95"/>
    <w:rsid w:val="007826CC"/>
    <w:rsid w:val="00782F01"/>
    <w:rsid w:val="00783213"/>
    <w:rsid w:val="00790773"/>
    <w:rsid w:val="00793129"/>
    <w:rsid w:val="00797CC9"/>
    <w:rsid w:val="007A052B"/>
    <w:rsid w:val="007A64B0"/>
    <w:rsid w:val="007B6121"/>
    <w:rsid w:val="007D09BD"/>
    <w:rsid w:val="007E219F"/>
    <w:rsid w:val="007E3731"/>
    <w:rsid w:val="007E4C3D"/>
    <w:rsid w:val="007E7842"/>
    <w:rsid w:val="007F1A3C"/>
    <w:rsid w:val="00811929"/>
    <w:rsid w:val="00812CB7"/>
    <w:rsid w:val="0081678E"/>
    <w:rsid w:val="00825B34"/>
    <w:rsid w:val="00826171"/>
    <w:rsid w:val="00826D2D"/>
    <w:rsid w:val="008272C3"/>
    <w:rsid w:val="008322B4"/>
    <w:rsid w:val="00832BD8"/>
    <w:rsid w:val="0083643C"/>
    <w:rsid w:val="0083706E"/>
    <w:rsid w:val="00846D58"/>
    <w:rsid w:val="0085176F"/>
    <w:rsid w:val="00863892"/>
    <w:rsid w:val="00864D9A"/>
    <w:rsid w:val="008650BD"/>
    <w:rsid w:val="00865E25"/>
    <w:rsid w:val="00871FFF"/>
    <w:rsid w:val="0087248A"/>
    <w:rsid w:val="008744C5"/>
    <w:rsid w:val="0087677A"/>
    <w:rsid w:val="00883170"/>
    <w:rsid w:val="0088319B"/>
    <w:rsid w:val="008855B9"/>
    <w:rsid w:val="00885741"/>
    <w:rsid w:val="00887449"/>
    <w:rsid w:val="0088747E"/>
    <w:rsid w:val="00892376"/>
    <w:rsid w:val="008951DC"/>
    <w:rsid w:val="008A104D"/>
    <w:rsid w:val="008A5426"/>
    <w:rsid w:val="008A58DF"/>
    <w:rsid w:val="008A72E2"/>
    <w:rsid w:val="008A7FD4"/>
    <w:rsid w:val="008C06A8"/>
    <w:rsid w:val="008C398B"/>
    <w:rsid w:val="008C5236"/>
    <w:rsid w:val="008C607E"/>
    <w:rsid w:val="008D388F"/>
    <w:rsid w:val="008D4055"/>
    <w:rsid w:val="008E1035"/>
    <w:rsid w:val="008E6194"/>
    <w:rsid w:val="008E651E"/>
    <w:rsid w:val="008F2A18"/>
    <w:rsid w:val="008F2B0B"/>
    <w:rsid w:val="008F673B"/>
    <w:rsid w:val="008F7D05"/>
    <w:rsid w:val="0091226D"/>
    <w:rsid w:val="00920FE6"/>
    <w:rsid w:val="009276E3"/>
    <w:rsid w:val="0092780C"/>
    <w:rsid w:val="0093683D"/>
    <w:rsid w:val="00942537"/>
    <w:rsid w:val="00951BEA"/>
    <w:rsid w:val="0095322A"/>
    <w:rsid w:val="0095344F"/>
    <w:rsid w:val="00960697"/>
    <w:rsid w:val="00961F30"/>
    <w:rsid w:val="00962B83"/>
    <w:rsid w:val="00973108"/>
    <w:rsid w:val="00975598"/>
    <w:rsid w:val="009768EA"/>
    <w:rsid w:val="009771DF"/>
    <w:rsid w:val="00980106"/>
    <w:rsid w:val="009932E7"/>
    <w:rsid w:val="00995ABC"/>
    <w:rsid w:val="009A4B3E"/>
    <w:rsid w:val="009C23C6"/>
    <w:rsid w:val="009C4743"/>
    <w:rsid w:val="009D2A04"/>
    <w:rsid w:val="009D7DA6"/>
    <w:rsid w:val="009E62D4"/>
    <w:rsid w:val="009E78C5"/>
    <w:rsid w:val="009F0217"/>
    <w:rsid w:val="009F070F"/>
    <w:rsid w:val="009F55B4"/>
    <w:rsid w:val="00A03C6A"/>
    <w:rsid w:val="00A10D1A"/>
    <w:rsid w:val="00A11A3F"/>
    <w:rsid w:val="00A209D3"/>
    <w:rsid w:val="00A217B2"/>
    <w:rsid w:val="00A239BE"/>
    <w:rsid w:val="00A24DAD"/>
    <w:rsid w:val="00A278AB"/>
    <w:rsid w:val="00A3019B"/>
    <w:rsid w:val="00A31B29"/>
    <w:rsid w:val="00A33FCF"/>
    <w:rsid w:val="00A37395"/>
    <w:rsid w:val="00A41916"/>
    <w:rsid w:val="00A46C15"/>
    <w:rsid w:val="00A55474"/>
    <w:rsid w:val="00A65B08"/>
    <w:rsid w:val="00A734F9"/>
    <w:rsid w:val="00A750A1"/>
    <w:rsid w:val="00A8561A"/>
    <w:rsid w:val="00A91600"/>
    <w:rsid w:val="00A93A96"/>
    <w:rsid w:val="00A93E59"/>
    <w:rsid w:val="00A9733B"/>
    <w:rsid w:val="00AB398F"/>
    <w:rsid w:val="00AC52D2"/>
    <w:rsid w:val="00AD470D"/>
    <w:rsid w:val="00AD5414"/>
    <w:rsid w:val="00AD7466"/>
    <w:rsid w:val="00AE310F"/>
    <w:rsid w:val="00AE49F3"/>
    <w:rsid w:val="00AE673B"/>
    <w:rsid w:val="00AF6EC8"/>
    <w:rsid w:val="00B01C87"/>
    <w:rsid w:val="00B03468"/>
    <w:rsid w:val="00B03A14"/>
    <w:rsid w:val="00B13483"/>
    <w:rsid w:val="00B15B76"/>
    <w:rsid w:val="00B16A0A"/>
    <w:rsid w:val="00B23F37"/>
    <w:rsid w:val="00B330AC"/>
    <w:rsid w:val="00B347B2"/>
    <w:rsid w:val="00B34D47"/>
    <w:rsid w:val="00B35A12"/>
    <w:rsid w:val="00B36D1B"/>
    <w:rsid w:val="00B45160"/>
    <w:rsid w:val="00B52E89"/>
    <w:rsid w:val="00B54B85"/>
    <w:rsid w:val="00B55CA1"/>
    <w:rsid w:val="00B5698C"/>
    <w:rsid w:val="00B6068C"/>
    <w:rsid w:val="00B6460E"/>
    <w:rsid w:val="00B679CA"/>
    <w:rsid w:val="00B737F5"/>
    <w:rsid w:val="00B76B9D"/>
    <w:rsid w:val="00B80AAC"/>
    <w:rsid w:val="00B81776"/>
    <w:rsid w:val="00B91143"/>
    <w:rsid w:val="00B943A4"/>
    <w:rsid w:val="00B96115"/>
    <w:rsid w:val="00B9734F"/>
    <w:rsid w:val="00BA0AC2"/>
    <w:rsid w:val="00BA1FFB"/>
    <w:rsid w:val="00BB0A2E"/>
    <w:rsid w:val="00BB323F"/>
    <w:rsid w:val="00BB74BB"/>
    <w:rsid w:val="00BB764C"/>
    <w:rsid w:val="00BC1EE9"/>
    <w:rsid w:val="00BC4926"/>
    <w:rsid w:val="00BC4A56"/>
    <w:rsid w:val="00BC527A"/>
    <w:rsid w:val="00BC6D86"/>
    <w:rsid w:val="00BD2B8C"/>
    <w:rsid w:val="00BD47A8"/>
    <w:rsid w:val="00BE0008"/>
    <w:rsid w:val="00BE2070"/>
    <w:rsid w:val="00BE6571"/>
    <w:rsid w:val="00BE677E"/>
    <w:rsid w:val="00BE6E5F"/>
    <w:rsid w:val="00BF02AB"/>
    <w:rsid w:val="00BF02C9"/>
    <w:rsid w:val="00BF1DAE"/>
    <w:rsid w:val="00BF2C57"/>
    <w:rsid w:val="00BF6599"/>
    <w:rsid w:val="00C03482"/>
    <w:rsid w:val="00C05DAD"/>
    <w:rsid w:val="00C07690"/>
    <w:rsid w:val="00C07C0A"/>
    <w:rsid w:val="00C11293"/>
    <w:rsid w:val="00C12C95"/>
    <w:rsid w:val="00C16A02"/>
    <w:rsid w:val="00C16B02"/>
    <w:rsid w:val="00C21E6D"/>
    <w:rsid w:val="00C23144"/>
    <w:rsid w:val="00C23A18"/>
    <w:rsid w:val="00C247EB"/>
    <w:rsid w:val="00C33D77"/>
    <w:rsid w:val="00C37CC9"/>
    <w:rsid w:val="00C42CCF"/>
    <w:rsid w:val="00C53D06"/>
    <w:rsid w:val="00C5580B"/>
    <w:rsid w:val="00C60581"/>
    <w:rsid w:val="00C6671E"/>
    <w:rsid w:val="00C677F0"/>
    <w:rsid w:val="00C76133"/>
    <w:rsid w:val="00C76DA1"/>
    <w:rsid w:val="00C81A36"/>
    <w:rsid w:val="00C91D61"/>
    <w:rsid w:val="00C931FE"/>
    <w:rsid w:val="00CA2D8F"/>
    <w:rsid w:val="00CA71C3"/>
    <w:rsid w:val="00CC184D"/>
    <w:rsid w:val="00CD47E0"/>
    <w:rsid w:val="00CE5785"/>
    <w:rsid w:val="00CE57FB"/>
    <w:rsid w:val="00CE5D41"/>
    <w:rsid w:val="00CE6F51"/>
    <w:rsid w:val="00CE75B4"/>
    <w:rsid w:val="00CF0D9B"/>
    <w:rsid w:val="00CF1965"/>
    <w:rsid w:val="00CF1BEA"/>
    <w:rsid w:val="00CF2F75"/>
    <w:rsid w:val="00CF54B4"/>
    <w:rsid w:val="00D031B1"/>
    <w:rsid w:val="00D34073"/>
    <w:rsid w:val="00D37C2B"/>
    <w:rsid w:val="00D37E09"/>
    <w:rsid w:val="00D37E15"/>
    <w:rsid w:val="00D41167"/>
    <w:rsid w:val="00D414F6"/>
    <w:rsid w:val="00D43DD4"/>
    <w:rsid w:val="00D465B3"/>
    <w:rsid w:val="00D47B87"/>
    <w:rsid w:val="00D51339"/>
    <w:rsid w:val="00D522BA"/>
    <w:rsid w:val="00D532A4"/>
    <w:rsid w:val="00D55285"/>
    <w:rsid w:val="00D557C7"/>
    <w:rsid w:val="00D603CF"/>
    <w:rsid w:val="00D60DA2"/>
    <w:rsid w:val="00D613F1"/>
    <w:rsid w:val="00D616BB"/>
    <w:rsid w:val="00D6183A"/>
    <w:rsid w:val="00D62047"/>
    <w:rsid w:val="00D62132"/>
    <w:rsid w:val="00D66F5A"/>
    <w:rsid w:val="00D671DD"/>
    <w:rsid w:val="00D741E4"/>
    <w:rsid w:val="00D753FD"/>
    <w:rsid w:val="00D76B79"/>
    <w:rsid w:val="00D76D84"/>
    <w:rsid w:val="00D77F6F"/>
    <w:rsid w:val="00D80D3F"/>
    <w:rsid w:val="00D816D8"/>
    <w:rsid w:val="00D8564A"/>
    <w:rsid w:val="00D8759B"/>
    <w:rsid w:val="00D93B73"/>
    <w:rsid w:val="00D954D6"/>
    <w:rsid w:val="00DA6D68"/>
    <w:rsid w:val="00DA729B"/>
    <w:rsid w:val="00DB0166"/>
    <w:rsid w:val="00DB639F"/>
    <w:rsid w:val="00DC1779"/>
    <w:rsid w:val="00DE54C1"/>
    <w:rsid w:val="00DE581C"/>
    <w:rsid w:val="00DF4184"/>
    <w:rsid w:val="00E008A7"/>
    <w:rsid w:val="00E02272"/>
    <w:rsid w:val="00E02C7D"/>
    <w:rsid w:val="00E12E36"/>
    <w:rsid w:val="00E15624"/>
    <w:rsid w:val="00E21BB8"/>
    <w:rsid w:val="00E24C2E"/>
    <w:rsid w:val="00E40B04"/>
    <w:rsid w:val="00E50DB5"/>
    <w:rsid w:val="00E55556"/>
    <w:rsid w:val="00E56C02"/>
    <w:rsid w:val="00E61CAF"/>
    <w:rsid w:val="00E64202"/>
    <w:rsid w:val="00E66700"/>
    <w:rsid w:val="00E74289"/>
    <w:rsid w:val="00E81165"/>
    <w:rsid w:val="00E87492"/>
    <w:rsid w:val="00E91E7B"/>
    <w:rsid w:val="00E92642"/>
    <w:rsid w:val="00E94940"/>
    <w:rsid w:val="00E94B77"/>
    <w:rsid w:val="00EA46D1"/>
    <w:rsid w:val="00EA4C75"/>
    <w:rsid w:val="00EA6176"/>
    <w:rsid w:val="00EA6DB1"/>
    <w:rsid w:val="00EB3E87"/>
    <w:rsid w:val="00EB434F"/>
    <w:rsid w:val="00EC22DB"/>
    <w:rsid w:val="00EC35E9"/>
    <w:rsid w:val="00EC42BC"/>
    <w:rsid w:val="00EC5B8C"/>
    <w:rsid w:val="00EC6D4B"/>
    <w:rsid w:val="00EC75DF"/>
    <w:rsid w:val="00ED796A"/>
    <w:rsid w:val="00EE56F2"/>
    <w:rsid w:val="00EF1200"/>
    <w:rsid w:val="00EF2C9A"/>
    <w:rsid w:val="00F06529"/>
    <w:rsid w:val="00F173E4"/>
    <w:rsid w:val="00F22D27"/>
    <w:rsid w:val="00F249AB"/>
    <w:rsid w:val="00F24CB1"/>
    <w:rsid w:val="00F330DD"/>
    <w:rsid w:val="00F350D8"/>
    <w:rsid w:val="00F37482"/>
    <w:rsid w:val="00F46702"/>
    <w:rsid w:val="00F5070A"/>
    <w:rsid w:val="00F508B4"/>
    <w:rsid w:val="00F50A1E"/>
    <w:rsid w:val="00F52722"/>
    <w:rsid w:val="00F54599"/>
    <w:rsid w:val="00F54D08"/>
    <w:rsid w:val="00F56491"/>
    <w:rsid w:val="00F56B73"/>
    <w:rsid w:val="00F66A93"/>
    <w:rsid w:val="00F703FF"/>
    <w:rsid w:val="00F72ADB"/>
    <w:rsid w:val="00F73330"/>
    <w:rsid w:val="00F736FF"/>
    <w:rsid w:val="00F80134"/>
    <w:rsid w:val="00F856AF"/>
    <w:rsid w:val="00F932B8"/>
    <w:rsid w:val="00F95859"/>
    <w:rsid w:val="00FA1341"/>
    <w:rsid w:val="00FA4210"/>
    <w:rsid w:val="00FA4671"/>
    <w:rsid w:val="00FA597E"/>
    <w:rsid w:val="00FB2482"/>
    <w:rsid w:val="00FB32FD"/>
    <w:rsid w:val="00FC04F4"/>
    <w:rsid w:val="00FC118F"/>
    <w:rsid w:val="00FC3E31"/>
    <w:rsid w:val="00FC4674"/>
    <w:rsid w:val="00FC6A04"/>
    <w:rsid w:val="00FC6E6B"/>
    <w:rsid w:val="00FD4BC8"/>
    <w:rsid w:val="00FD53BA"/>
    <w:rsid w:val="00FD60EB"/>
    <w:rsid w:val="00FD6E3F"/>
    <w:rsid w:val="00FE120C"/>
    <w:rsid w:val="00FE12D9"/>
    <w:rsid w:val="00FE2573"/>
    <w:rsid w:val="00FE2E07"/>
    <w:rsid w:val="00FE77B0"/>
    <w:rsid w:val="00FF2706"/>
    <w:rsid w:val="00FF2C3D"/>
    <w:rsid w:val="00FF3451"/>
    <w:rsid w:val="00FF3CB4"/>
    <w:rsid w:val="00FF4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9F9046"/>
  <w15:docId w15:val="{64779476-1A0E-4CF9-AEED-1DA4023B1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29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D33B3"/>
  </w:style>
  <w:style w:type="paragraph" w:styleId="berschrift1">
    <w:name w:val="heading 1"/>
    <w:basedOn w:val="Standard"/>
    <w:next w:val="Textkrper"/>
    <w:link w:val="berschrift1Zchn"/>
    <w:uiPriority w:val="9"/>
    <w:qFormat/>
    <w:rsid w:val="000C4CD1"/>
    <w:pPr>
      <w:keepNext/>
      <w:keepLines/>
      <w:spacing w:before="120" w:after="60"/>
      <w:ind w:left="567" w:hanging="567"/>
      <w:outlineLvl w:val="0"/>
    </w:pPr>
    <w:rPr>
      <w:rFonts w:eastAsiaTheme="majorEastAsia" w:cstheme="majorBidi"/>
      <w:bCs/>
      <w:color w:val="5C6971" w:themeColor="accent2"/>
      <w:sz w:val="24"/>
    </w:rPr>
  </w:style>
  <w:style w:type="paragraph" w:styleId="berschrift2">
    <w:name w:val="heading 2"/>
    <w:basedOn w:val="berschrift1"/>
    <w:next w:val="Textkrper"/>
    <w:link w:val="berschrift2Zchn"/>
    <w:uiPriority w:val="9"/>
    <w:qFormat/>
    <w:rsid w:val="00EC22DB"/>
    <w:pPr>
      <w:spacing w:before="240"/>
      <w:outlineLvl w:val="1"/>
    </w:pPr>
    <w:rPr>
      <w:bCs w:val="0"/>
      <w:color w:val="5C6971"/>
      <w:szCs w:val="26"/>
    </w:rPr>
  </w:style>
  <w:style w:type="paragraph" w:styleId="berschrift3">
    <w:name w:val="heading 3"/>
    <w:basedOn w:val="berschrift2"/>
    <w:next w:val="Textkrper"/>
    <w:link w:val="berschrift3Zchn"/>
    <w:uiPriority w:val="9"/>
    <w:qFormat/>
    <w:rsid w:val="00253DC4"/>
    <w:pPr>
      <w:spacing w:before="120"/>
      <w:outlineLvl w:val="2"/>
    </w:pPr>
    <w:rPr>
      <w:color w:val="auto"/>
      <w:sz w:val="20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253DC4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bCs/>
      <w:iCs/>
      <w:color w:val="E2001A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677F0"/>
    <w:pPr>
      <w:tabs>
        <w:tab w:val="center" w:pos="4536"/>
        <w:tab w:val="right" w:pos="9072"/>
      </w:tabs>
    </w:pPr>
    <w:rPr>
      <w:sz w:val="16"/>
    </w:rPr>
  </w:style>
  <w:style w:type="paragraph" w:styleId="Fuzeile">
    <w:name w:val="footer"/>
    <w:basedOn w:val="Standard"/>
    <w:rsid w:val="00AE49F3"/>
    <w:pPr>
      <w:tabs>
        <w:tab w:val="left" w:pos="8335"/>
      </w:tabs>
    </w:pPr>
    <w:rPr>
      <w:sz w:val="16"/>
    </w:rPr>
  </w:style>
  <w:style w:type="table" w:styleId="Tabellenraster">
    <w:name w:val="Table Grid"/>
    <w:basedOn w:val="NormaleTabelle"/>
    <w:rsid w:val="00B23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BWAdressfeldrechts">
    <w:name w:val="DHBW Adressfeld rechts"/>
    <w:basedOn w:val="Standard"/>
    <w:uiPriority w:val="11"/>
    <w:unhideWhenUsed/>
    <w:rsid w:val="00247AA7"/>
    <w:pPr>
      <w:framePr w:w="2381" w:h="3425" w:hRule="exact" w:hSpace="181" w:wrap="around" w:vAnchor="page" w:hAnchor="page" w:x="8937" w:y="11885" w:anchorLock="1"/>
      <w:tabs>
        <w:tab w:val="left" w:pos="546"/>
      </w:tabs>
      <w:spacing w:line="210" w:lineRule="exact"/>
    </w:pPr>
    <w:rPr>
      <w:spacing w:val="-2"/>
      <w:sz w:val="16"/>
      <w:szCs w:val="16"/>
      <w:lang w:val="en-GB"/>
    </w:rPr>
  </w:style>
  <w:style w:type="paragraph" w:customStyle="1" w:styleId="DHBWAdressfeldFenster">
    <w:name w:val="DHBW Adressfeld Fenster"/>
    <w:basedOn w:val="Standard"/>
    <w:autoRedefine/>
    <w:uiPriority w:val="11"/>
    <w:rsid w:val="0088747E"/>
    <w:pPr>
      <w:spacing w:line="180" w:lineRule="exact"/>
    </w:pPr>
    <w:rPr>
      <w:sz w:val="15"/>
      <w:szCs w:val="15"/>
    </w:rPr>
  </w:style>
  <w:style w:type="paragraph" w:customStyle="1" w:styleId="DHBWAdresseEmpfnger">
    <w:name w:val="DHBW Adresse Empfänger"/>
    <w:basedOn w:val="Standard"/>
    <w:autoRedefine/>
    <w:uiPriority w:val="11"/>
    <w:rsid w:val="00765552"/>
    <w:pPr>
      <w:spacing w:line="340" w:lineRule="atLeast"/>
    </w:pPr>
    <w:rPr>
      <w:rFonts w:ascii="Generis Sans Com Medium" w:hAnsi="Generis Sans Com Medium"/>
      <w:sz w:val="24"/>
    </w:rPr>
  </w:style>
  <w:style w:type="paragraph" w:styleId="Sprechblasentext">
    <w:name w:val="Balloon Text"/>
    <w:basedOn w:val="Standard"/>
    <w:semiHidden/>
    <w:rsid w:val="0048356A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5B59FA"/>
    <w:rPr>
      <w:color w:val="E2001A"/>
      <w:u w:val="single"/>
    </w:rPr>
  </w:style>
  <w:style w:type="character" w:styleId="Seitenzahl">
    <w:name w:val="page number"/>
    <w:basedOn w:val="Absatz-Standardschriftart"/>
    <w:rsid w:val="00C677F0"/>
    <w:rPr>
      <w:rFonts w:ascii="Generis Sans Com" w:hAnsi="Generis Sans Com"/>
      <w:b w:val="0"/>
      <w:bCs w:val="0"/>
      <w:i w:val="0"/>
      <w:iCs w:val="0"/>
      <w:sz w:val="16"/>
      <w:szCs w:val="18"/>
    </w:rPr>
  </w:style>
  <w:style w:type="paragraph" w:styleId="HTMLAdresse">
    <w:name w:val="HTML Address"/>
    <w:basedOn w:val="Standard"/>
    <w:unhideWhenUsed/>
    <w:rsid w:val="009D2A04"/>
    <w:rPr>
      <w:i/>
      <w:iCs/>
    </w:rPr>
  </w:style>
  <w:style w:type="paragraph" w:customStyle="1" w:styleId="DHBWAdressfeldhervorgehoben">
    <w:name w:val="DHBW Adressfeld hervorgehoben"/>
    <w:basedOn w:val="DHBWAdressfeldrechts"/>
    <w:uiPriority w:val="11"/>
    <w:unhideWhenUsed/>
    <w:rsid w:val="004D0C38"/>
    <w:pPr>
      <w:framePr w:wrap="around"/>
    </w:pPr>
    <w:rPr>
      <w:b/>
      <w:bCs/>
      <w:spacing w:val="2"/>
    </w:rPr>
  </w:style>
  <w:style w:type="paragraph" w:customStyle="1" w:styleId="DHBWAnrede">
    <w:name w:val="DHBW Anrede"/>
    <w:basedOn w:val="Standard"/>
    <w:uiPriority w:val="11"/>
    <w:unhideWhenUsed/>
    <w:rsid w:val="00117EF9"/>
    <w:pPr>
      <w:spacing w:after="300"/>
    </w:pPr>
  </w:style>
  <w:style w:type="paragraph" w:customStyle="1" w:styleId="03DHBWRechteSpalte">
    <w:name w:val="03 DHBW: Rechte Spalte"/>
    <w:basedOn w:val="Standard"/>
    <w:uiPriority w:val="11"/>
    <w:unhideWhenUsed/>
    <w:rsid w:val="00CF54B4"/>
    <w:pPr>
      <w:framePr w:w="2381" w:wrap="notBeside" w:vAnchor="page" w:hAnchor="page" w:x="8937" w:y="2638" w:anchorLock="1"/>
      <w:spacing w:line="210" w:lineRule="exact"/>
      <w:contextualSpacing/>
      <w:jc w:val="both"/>
    </w:pPr>
    <w:rPr>
      <w:rFonts w:eastAsia="Calibri"/>
      <w:spacing w:val="2"/>
      <w:sz w:val="14"/>
      <w:szCs w:val="18"/>
      <w:lang w:val="de-CH" w:eastAsia="en-US" w:bidi="he-IL"/>
    </w:rPr>
  </w:style>
  <w:style w:type="paragraph" w:styleId="Listenabsatz">
    <w:name w:val="List Paragraph"/>
    <w:basedOn w:val="Standard"/>
    <w:uiPriority w:val="29"/>
    <w:unhideWhenUsed/>
    <w:rsid w:val="00C07690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C4CD1"/>
    <w:rPr>
      <w:rFonts w:ascii="Generis Sans Com" w:eastAsiaTheme="majorEastAsia" w:hAnsi="Generis Sans Com" w:cstheme="majorBidi"/>
      <w:bCs/>
      <w:color w:val="5C6971" w:themeColor="accent2"/>
      <w:sz w:val="24"/>
    </w:rPr>
  </w:style>
  <w:style w:type="paragraph" w:styleId="Aufzhlungszeichen">
    <w:name w:val="List Bullet"/>
    <w:basedOn w:val="Standard"/>
    <w:rsid w:val="00216EAA"/>
    <w:pPr>
      <w:numPr>
        <w:numId w:val="1"/>
      </w:numPr>
      <w:spacing w:line="300" w:lineRule="atLeast"/>
      <w:contextualSpacing/>
    </w:pPr>
  </w:style>
  <w:style w:type="character" w:customStyle="1" w:styleId="berschrift2Zchn">
    <w:name w:val="Überschrift 2 Zchn"/>
    <w:basedOn w:val="Absatz-Standardschriftart"/>
    <w:link w:val="berschrift2"/>
    <w:rsid w:val="00EC22DB"/>
    <w:rPr>
      <w:rFonts w:ascii="Generis Serif Com" w:eastAsiaTheme="majorEastAsia" w:hAnsi="Generis Serif Com" w:cstheme="majorBidi"/>
      <w:b/>
      <w:color w:val="5C6971"/>
      <w:sz w:val="24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rsid w:val="00253DC4"/>
    <w:rPr>
      <w:rFonts w:ascii="Generis Serif Com" w:eastAsiaTheme="majorEastAsia" w:hAnsi="Generis Serif Com" w:cstheme="majorBidi"/>
      <w:b/>
      <w:lang w:val="en-US"/>
    </w:rPr>
  </w:style>
  <w:style w:type="paragraph" w:styleId="Titel">
    <w:name w:val="Title"/>
    <w:basedOn w:val="Standard"/>
    <w:next w:val="Standard"/>
    <w:link w:val="TitelZchn"/>
    <w:qFormat/>
    <w:rsid w:val="00666DA1"/>
    <w:pPr>
      <w:contextualSpacing/>
    </w:pPr>
    <w:rPr>
      <w:rFonts w:eastAsiaTheme="majorEastAsia" w:cstheme="majorBidi"/>
      <w:caps/>
      <w:color w:val="5C6971"/>
      <w:sz w:val="48"/>
      <w:szCs w:val="52"/>
    </w:rPr>
  </w:style>
  <w:style w:type="character" w:customStyle="1" w:styleId="TitelZchn">
    <w:name w:val="Titel Zchn"/>
    <w:basedOn w:val="Absatz-Standardschriftart"/>
    <w:link w:val="Titel"/>
    <w:rsid w:val="00666DA1"/>
    <w:rPr>
      <w:rFonts w:ascii="Generis Sans Com" w:eastAsiaTheme="majorEastAsia" w:hAnsi="Generis Sans Com" w:cstheme="majorBidi"/>
      <w:caps/>
      <w:color w:val="5C6971"/>
      <w:sz w:val="48"/>
      <w:szCs w:val="52"/>
    </w:rPr>
  </w:style>
  <w:style w:type="paragraph" w:styleId="Untertitel">
    <w:name w:val="Subtitle"/>
    <w:basedOn w:val="Titel"/>
    <w:next w:val="Standard"/>
    <w:link w:val="UntertitelZchn"/>
    <w:qFormat/>
    <w:rsid w:val="00326358"/>
    <w:pPr>
      <w:numPr>
        <w:ilvl w:val="1"/>
      </w:numPr>
    </w:pPr>
    <w:rPr>
      <w:iCs/>
      <w:caps w:val="0"/>
      <w:color w:val="96001E" w:themeColor="text2"/>
      <w:sz w:val="20"/>
      <w:szCs w:val="20"/>
    </w:rPr>
  </w:style>
  <w:style w:type="character" w:customStyle="1" w:styleId="UntertitelZchn">
    <w:name w:val="Untertitel Zchn"/>
    <w:basedOn w:val="Absatz-Standardschriftart"/>
    <w:link w:val="Untertitel"/>
    <w:rsid w:val="00326358"/>
    <w:rPr>
      <w:rFonts w:eastAsiaTheme="majorEastAsia" w:cstheme="majorBidi"/>
      <w:iCs/>
      <w:color w:val="96001E" w:themeColor="text2"/>
    </w:rPr>
  </w:style>
  <w:style w:type="paragraph" w:customStyle="1" w:styleId="Leerzeile">
    <w:name w:val="Leerzeile"/>
    <w:basedOn w:val="Standard"/>
    <w:qFormat/>
    <w:rsid w:val="00C677F0"/>
    <w:rPr>
      <w:color w:val="E2001A"/>
      <w:sz w:val="12"/>
    </w:rPr>
  </w:style>
  <w:style w:type="paragraph" w:styleId="Textkrper">
    <w:name w:val="Body Text"/>
    <w:basedOn w:val="Standard"/>
    <w:link w:val="TextkrperZchn"/>
    <w:qFormat/>
    <w:rsid w:val="005F3634"/>
    <w:pPr>
      <w:spacing w:before="120"/>
    </w:pPr>
  </w:style>
  <w:style w:type="character" w:customStyle="1" w:styleId="TextkrperZchn">
    <w:name w:val="Textkörper Zchn"/>
    <w:basedOn w:val="Absatz-Standardschriftart"/>
    <w:link w:val="Textkrper"/>
    <w:rsid w:val="005F3634"/>
    <w:rPr>
      <w:rFonts w:ascii="Generis Sans Com" w:hAnsi="Generis Sans Com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53DC4"/>
    <w:rPr>
      <w:rFonts w:asciiTheme="majorHAnsi" w:eastAsiaTheme="majorEastAsia" w:hAnsiTheme="majorHAnsi" w:cstheme="majorBidi"/>
      <w:bCs/>
      <w:iCs/>
      <w:color w:val="E2001A"/>
      <w:lang w:val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1C29BD"/>
    <w:pPr>
      <w:spacing w:after="100"/>
    </w:pPr>
  </w:style>
  <w:style w:type="paragraph" w:customStyle="1" w:styleId="DHBWStudiengang">
    <w:name w:val="DHBW Studiengang"/>
    <w:basedOn w:val="DHBWAdressfeldrechts"/>
    <w:uiPriority w:val="11"/>
    <w:qFormat/>
    <w:rsid w:val="006956C5"/>
    <w:pPr>
      <w:framePr w:wrap="around"/>
      <w:tabs>
        <w:tab w:val="clear" w:pos="546"/>
      </w:tabs>
      <w:spacing w:line="240" w:lineRule="auto"/>
      <w:ind w:left="1559"/>
    </w:pPr>
    <w:rPr>
      <w:b/>
      <w:color w:val="5C6971"/>
    </w:rPr>
  </w:style>
  <w:style w:type="paragraph" w:customStyle="1" w:styleId="Aufz1">
    <w:name w:val="Aufz1"/>
    <w:basedOn w:val="Textkrper"/>
    <w:qFormat/>
    <w:rsid w:val="00307652"/>
    <w:pPr>
      <w:spacing w:before="240" w:after="120"/>
      <w:ind w:left="284" w:hanging="284"/>
    </w:pPr>
    <w:rPr>
      <w:rFonts w:ascii="Generis Serif Com" w:hAnsi="Generis Serif Com"/>
      <w:b/>
      <w:color w:val="E2001A" w:themeColor="accent1"/>
      <w:sz w:val="24"/>
    </w:rPr>
  </w:style>
  <w:style w:type="paragraph" w:customStyle="1" w:styleId="Aufz2">
    <w:name w:val="Aufz2"/>
    <w:basedOn w:val="Aufz1"/>
    <w:qFormat/>
    <w:rsid w:val="006A78DF"/>
    <w:pPr>
      <w:numPr>
        <w:numId w:val="40"/>
      </w:numPr>
      <w:spacing w:before="0" w:after="0"/>
    </w:pPr>
    <w:rPr>
      <w:rFonts w:ascii="Generis Sans Com" w:hAnsi="Generis Sans Com"/>
      <w:b w:val="0"/>
      <w:color w:val="auto"/>
      <w:sz w:val="20"/>
    </w:rPr>
  </w:style>
  <w:style w:type="paragraph" w:customStyle="1" w:styleId="Aufz-SHaken">
    <w:name w:val="Aufz-ÜSHaken"/>
    <w:basedOn w:val="berschrift1"/>
    <w:qFormat/>
    <w:rsid w:val="00865E25"/>
    <w:pPr>
      <w:keepNext w:val="0"/>
      <w:keepLines w:val="0"/>
      <w:numPr>
        <w:numId w:val="29"/>
      </w:numPr>
      <w:spacing w:before="240" w:after="120"/>
    </w:pPr>
    <w:rPr>
      <w:szCs w:val="24"/>
    </w:rPr>
  </w:style>
  <w:style w:type="paragraph" w:customStyle="1" w:styleId="Aufz4-Buchstabe">
    <w:name w:val="Aufz4-Buchstabe"/>
    <w:basedOn w:val="Aufz2"/>
    <w:qFormat/>
    <w:rsid w:val="00865E25"/>
    <w:pPr>
      <w:numPr>
        <w:ilvl w:val="2"/>
        <w:numId w:val="29"/>
      </w:numPr>
    </w:pPr>
  </w:style>
  <w:style w:type="paragraph" w:customStyle="1" w:styleId="Aufz4-Ziffer">
    <w:name w:val="Aufz4-Ziffer"/>
    <w:basedOn w:val="Aufz-SHaken"/>
    <w:qFormat/>
    <w:rsid w:val="005B59FA"/>
    <w:pPr>
      <w:numPr>
        <w:ilvl w:val="1"/>
        <w:numId w:val="28"/>
      </w:numPr>
      <w:spacing w:before="120"/>
    </w:pPr>
    <w:rPr>
      <w:color w:val="96001E" w:themeColor="text2"/>
    </w:rPr>
  </w:style>
  <w:style w:type="character" w:customStyle="1" w:styleId="xECTS">
    <w:name w:val="xECTS"/>
    <w:rsid w:val="006D2822"/>
    <w:rPr>
      <w:rFonts w:cs="Arial"/>
      <w:b/>
      <w:bCs/>
      <w:color w:val="FF0000"/>
      <w:sz w:val="14"/>
      <w:szCs w:val="14"/>
    </w:rPr>
  </w:style>
  <w:style w:type="character" w:customStyle="1" w:styleId="xPrsenzstd">
    <w:name w:val="xPräsenzstd"/>
    <w:rsid w:val="006D2822"/>
    <w:rPr>
      <w:rFonts w:cs="Arial"/>
      <w:color w:val="008000"/>
      <w:sz w:val="12"/>
      <w:szCs w:val="12"/>
      <w:u w:color="008000"/>
    </w:rPr>
  </w:style>
  <w:style w:type="character" w:styleId="BesuchterLink">
    <w:name w:val="FollowedHyperlink"/>
    <w:basedOn w:val="Absatz-Standardschriftart"/>
    <w:uiPriority w:val="99"/>
    <w:semiHidden/>
    <w:unhideWhenUsed/>
    <w:rsid w:val="00326EEA"/>
    <w:rPr>
      <w:color w:val="262626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rsid w:val="00FF3451"/>
    <w:pPr>
      <w:tabs>
        <w:tab w:val="left" w:pos="170"/>
      </w:tabs>
      <w:spacing w:before="60"/>
      <w:ind w:left="170" w:hanging="170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FF3451"/>
    <w:rPr>
      <w:rFonts w:ascii="Generis Sans Com" w:hAnsi="Generis Sans Com"/>
      <w:sz w:val="16"/>
    </w:rPr>
  </w:style>
  <w:style w:type="paragraph" w:styleId="berarbeitung">
    <w:name w:val="Revision"/>
    <w:hidden/>
    <w:uiPriority w:val="99"/>
    <w:semiHidden/>
    <w:rsid w:val="00367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3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911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7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6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57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2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805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0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4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94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33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9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28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1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5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w-daten\Office-Vorlagen\DHBW-HN-FM%20Handout.dotm" TargetMode="External"/></Relationships>
</file>

<file path=word/theme/theme1.xml><?xml version="1.0" encoding="utf-8"?>
<a:theme xmlns:a="http://schemas.openxmlformats.org/drawingml/2006/main" name="Larissa">
  <a:themeElements>
    <a:clrScheme name="DHBW-HN-FM">
      <a:dk1>
        <a:srgbClr val="000000"/>
      </a:dk1>
      <a:lt1>
        <a:srgbClr val="FFFFFF"/>
      </a:lt1>
      <a:dk2>
        <a:srgbClr val="96001E"/>
      </a:dk2>
      <a:lt2>
        <a:srgbClr val="EEF0F1"/>
      </a:lt2>
      <a:accent1>
        <a:srgbClr val="E2001A"/>
      </a:accent1>
      <a:accent2>
        <a:srgbClr val="5C6971"/>
      </a:accent2>
      <a:accent3>
        <a:srgbClr val="ADB4B8"/>
      </a:accent3>
      <a:accent4>
        <a:srgbClr val="FA6400"/>
      </a:accent4>
      <a:accent5>
        <a:srgbClr val="6E32A0"/>
      </a:accent5>
      <a:accent6>
        <a:srgbClr val="7EAC11"/>
      </a:accent6>
      <a:hlink>
        <a:srgbClr val="0C0C0C"/>
      </a:hlink>
      <a:folHlink>
        <a:srgbClr val="262626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C0B03-F84E-47AD-BFD5-E17B9C43F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DHBW-HN-FM Handout.dotm</Template>
  <TotalTime>0</TotalTime>
  <Pages>6</Pages>
  <Words>673</Words>
  <Characters>6467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Allgemeiner Terminkalender DHBW Heilbronn</vt:lpstr>
    </vt:vector>
  </TitlesOfParts>
  <Company>DHBW Heilbronn</Company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Allgemeiner Terminkalender DHBW Heilbronn</dc:title>
  <dc:subject>Zeitraum 07/14 bis 12/14, Stand: 22.09.14</dc:subject>
  <dc:creator>Prof. Dr. Sabine Woydt</dc:creator>
  <cp:lastModifiedBy>Gädker, Christiane</cp:lastModifiedBy>
  <cp:revision>4</cp:revision>
  <cp:lastPrinted>2016-02-03T18:52:00Z</cp:lastPrinted>
  <dcterms:created xsi:type="dcterms:W3CDTF">2026-02-26T20:47:00Z</dcterms:created>
  <dcterms:modified xsi:type="dcterms:W3CDTF">2026-03-05T13:41:00Z</dcterms:modified>
</cp:coreProperties>
</file>