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0C7CF" w14:textId="77777777" w:rsidR="00326358" w:rsidRDefault="00326358" w:rsidP="00326358">
      <w:pPr>
        <w:pStyle w:val="Leerzeile"/>
      </w:pPr>
    </w:p>
    <w:tbl>
      <w:tblPr>
        <w:tblStyle w:val="Tabellenraster"/>
        <w:tblW w:w="15130" w:type="dxa"/>
        <w:tblLook w:val="04A0" w:firstRow="1" w:lastRow="0" w:firstColumn="1" w:lastColumn="0" w:noHBand="0" w:noVBand="1"/>
      </w:tblPr>
      <w:tblGrid>
        <w:gridCol w:w="1217"/>
        <w:gridCol w:w="1217"/>
        <w:gridCol w:w="623"/>
        <w:gridCol w:w="4934"/>
        <w:gridCol w:w="4878"/>
        <w:gridCol w:w="2261"/>
      </w:tblGrid>
      <w:tr w:rsidR="00A33FCF" w:rsidRPr="00A33FCF" w14:paraId="433A8086" w14:textId="77777777" w:rsidTr="00B11A78">
        <w:trPr>
          <w:trHeight w:val="340"/>
        </w:trPr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B4AAE6" w14:textId="77777777" w:rsidR="002D57A6" w:rsidRPr="00980106" w:rsidRDefault="002D57A6" w:rsidP="00B11A78">
            <w:pPr>
              <w:rPr>
                <w:b/>
                <w:color w:val="C00000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0D2501" w14:textId="77777777" w:rsidR="002D57A6" w:rsidRPr="00980106" w:rsidRDefault="002D57A6" w:rsidP="00B11A78">
            <w:pPr>
              <w:rPr>
                <w:b/>
                <w:color w:val="C00000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15CF9" w14:textId="77777777" w:rsidR="002D57A6" w:rsidRPr="00980106" w:rsidRDefault="002D57A6" w:rsidP="00B11A78">
            <w:pPr>
              <w:rPr>
                <w:b/>
                <w:color w:val="C00000"/>
                <w:sz w:val="14"/>
                <w:szCs w:val="14"/>
              </w:rPr>
            </w:pPr>
          </w:p>
        </w:tc>
        <w:tc>
          <w:tcPr>
            <w:tcW w:w="49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688C7B" w14:textId="35CCC640" w:rsidR="002D57A6" w:rsidRPr="00980106" w:rsidRDefault="008E651E" w:rsidP="0075016A">
            <w:pPr>
              <w:rPr>
                <w:color w:val="C00000"/>
                <w:spacing w:val="10"/>
              </w:rPr>
            </w:pPr>
            <w:r w:rsidRPr="00980106">
              <w:rPr>
                <w:color w:val="C00000"/>
                <w:spacing w:val="10"/>
              </w:rPr>
              <w:t>ERSTES STUDIENJAHR</w:t>
            </w:r>
          </w:p>
        </w:tc>
        <w:tc>
          <w:tcPr>
            <w:tcW w:w="4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2243A" w14:textId="77777777" w:rsidR="002D57A6" w:rsidRPr="00980106" w:rsidRDefault="002D57A6" w:rsidP="0075016A">
            <w:pPr>
              <w:rPr>
                <w:b/>
                <w:color w:val="C0000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947ADF" w14:textId="77777777" w:rsidR="002D57A6" w:rsidRPr="00980106" w:rsidRDefault="002D57A6" w:rsidP="0075016A">
            <w:pPr>
              <w:rPr>
                <w:b/>
                <w:color w:val="C00000"/>
              </w:rPr>
            </w:pPr>
          </w:p>
        </w:tc>
      </w:tr>
      <w:tr w:rsidR="00596EDD" w:rsidRPr="008744C5" w14:paraId="1E7740AF" w14:textId="77777777" w:rsidTr="00B11A78">
        <w:trPr>
          <w:trHeight w:val="340"/>
        </w:trPr>
        <w:tc>
          <w:tcPr>
            <w:tcW w:w="121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34DA" w14:textId="77777777" w:rsidR="00596EDD" w:rsidRPr="00D6183A" w:rsidRDefault="00596EDD" w:rsidP="00B11A78">
            <w:pPr>
              <w:rPr>
                <w:b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57174FEF" w14:textId="77777777" w:rsidR="00596EDD" w:rsidRPr="00D6183A" w:rsidRDefault="00596EDD" w:rsidP="00B11A78">
            <w:pPr>
              <w:rPr>
                <w:b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5B44" w14:textId="77777777" w:rsidR="00596EDD" w:rsidRPr="00D6183A" w:rsidRDefault="00596EDD" w:rsidP="00B11A78">
            <w:pPr>
              <w:rPr>
                <w:b/>
                <w:sz w:val="14"/>
                <w:szCs w:val="14"/>
              </w:rPr>
            </w:pPr>
          </w:p>
        </w:tc>
        <w:tc>
          <w:tcPr>
            <w:tcW w:w="4934" w:type="dxa"/>
            <w:tcBorders>
              <w:top w:val="single" w:sz="4" w:space="0" w:color="auto"/>
            </w:tcBorders>
            <w:vAlign w:val="center"/>
          </w:tcPr>
          <w:p w14:paraId="3C541892" w14:textId="77777777" w:rsidR="00596EDD" w:rsidRDefault="00596EDD" w:rsidP="0075016A">
            <w:pPr>
              <w:rPr>
                <w:b/>
              </w:rPr>
            </w:pPr>
          </w:p>
        </w:tc>
        <w:tc>
          <w:tcPr>
            <w:tcW w:w="4878" w:type="dxa"/>
            <w:tcBorders>
              <w:top w:val="single" w:sz="4" w:space="0" w:color="auto"/>
            </w:tcBorders>
            <w:vAlign w:val="center"/>
          </w:tcPr>
          <w:p w14:paraId="013F5CDA" w14:textId="77777777" w:rsidR="00596EDD" w:rsidRPr="008744C5" w:rsidRDefault="00596EDD" w:rsidP="0075016A">
            <w:pPr>
              <w:rPr>
                <w:b/>
              </w:rPr>
            </w:pPr>
          </w:p>
        </w:tc>
        <w:tc>
          <w:tcPr>
            <w:tcW w:w="2261" w:type="dxa"/>
            <w:tcBorders>
              <w:top w:val="single" w:sz="4" w:space="0" w:color="auto"/>
            </w:tcBorders>
            <w:vAlign w:val="center"/>
          </w:tcPr>
          <w:p w14:paraId="76D9D96E" w14:textId="77777777" w:rsidR="00596EDD" w:rsidRPr="008744C5" w:rsidRDefault="00596EDD" w:rsidP="0075016A">
            <w:pPr>
              <w:rPr>
                <w:b/>
              </w:rPr>
            </w:pPr>
          </w:p>
        </w:tc>
      </w:tr>
      <w:tr w:rsidR="00FC118F" w:rsidRPr="008744C5" w14:paraId="2ABFADE9" w14:textId="77777777" w:rsidTr="00B11A78">
        <w:trPr>
          <w:trHeight w:val="340"/>
        </w:trPr>
        <w:tc>
          <w:tcPr>
            <w:tcW w:w="121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1FB2" w14:textId="77777777" w:rsidR="00B81776" w:rsidRPr="00D6183A" w:rsidRDefault="00B81776" w:rsidP="00B11A78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Zeitraum von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14:paraId="07C2E528" w14:textId="77777777" w:rsidR="00B81776" w:rsidRPr="00D6183A" w:rsidRDefault="00B81776" w:rsidP="00B11A78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bis</w:t>
            </w:r>
          </w:p>
        </w:tc>
        <w:tc>
          <w:tcPr>
            <w:tcW w:w="62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DBD0" w14:textId="77777777" w:rsidR="00B81776" w:rsidRPr="00D6183A" w:rsidRDefault="00B81776" w:rsidP="00B11A78">
            <w:pPr>
              <w:rPr>
                <w:b/>
                <w:sz w:val="14"/>
                <w:szCs w:val="14"/>
              </w:rPr>
            </w:pPr>
            <w:r w:rsidRPr="00D6183A">
              <w:rPr>
                <w:b/>
                <w:sz w:val="14"/>
                <w:szCs w:val="14"/>
              </w:rPr>
              <w:t>Wochen</w:t>
            </w:r>
          </w:p>
        </w:tc>
        <w:tc>
          <w:tcPr>
            <w:tcW w:w="4934" w:type="dxa"/>
            <w:tcBorders>
              <w:top w:val="single" w:sz="4" w:space="0" w:color="auto"/>
            </w:tcBorders>
            <w:vAlign w:val="center"/>
          </w:tcPr>
          <w:p w14:paraId="0C46A1D1" w14:textId="336987A1" w:rsidR="00B81776" w:rsidRPr="008744C5" w:rsidRDefault="008A58DF" w:rsidP="0075016A">
            <w:pPr>
              <w:rPr>
                <w:b/>
              </w:rPr>
            </w:pPr>
            <w:r>
              <w:rPr>
                <w:b/>
              </w:rPr>
              <w:t xml:space="preserve">Mögliche </w:t>
            </w:r>
            <w:r w:rsidR="005A7689">
              <w:rPr>
                <w:b/>
              </w:rPr>
              <w:t>Bereiche,</w:t>
            </w:r>
            <w:r w:rsidR="005A7689" w:rsidRPr="008744C5">
              <w:rPr>
                <w:b/>
              </w:rPr>
              <w:t xml:space="preserve"> </w:t>
            </w:r>
            <w:r w:rsidR="005A7689">
              <w:rPr>
                <w:b/>
              </w:rPr>
              <w:t>Themen</w:t>
            </w:r>
          </w:p>
        </w:tc>
        <w:tc>
          <w:tcPr>
            <w:tcW w:w="4878" w:type="dxa"/>
            <w:tcBorders>
              <w:top w:val="single" w:sz="4" w:space="0" w:color="auto"/>
            </w:tcBorders>
            <w:vAlign w:val="center"/>
          </w:tcPr>
          <w:p w14:paraId="0CBA8DF2" w14:textId="0BDE6815" w:rsidR="00B81776" w:rsidRPr="008744C5" w:rsidRDefault="00B81776" w:rsidP="0075016A">
            <w:pPr>
              <w:rPr>
                <w:b/>
              </w:rPr>
            </w:pPr>
            <w:r w:rsidRPr="008744C5">
              <w:rPr>
                <w:b/>
              </w:rPr>
              <w:t>Ausbildungs</w:t>
            </w:r>
            <w:r w:rsidR="005A7689">
              <w:rPr>
                <w:b/>
              </w:rPr>
              <w:t>inhalte</w:t>
            </w:r>
            <w:r w:rsidR="007E4C3D">
              <w:rPr>
                <w:b/>
              </w:rPr>
              <w:t xml:space="preserve">, </w:t>
            </w:r>
            <w:r w:rsidR="005A7689" w:rsidRPr="008744C5">
              <w:rPr>
                <w:b/>
              </w:rPr>
              <w:t>Lern-Schwerpunkte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vAlign w:val="center"/>
          </w:tcPr>
          <w:p w14:paraId="6BE4272C" w14:textId="77777777" w:rsidR="00B81776" w:rsidRPr="008744C5" w:rsidRDefault="00B81776" w:rsidP="0075016A">
            <w:pPr>
              <w:rPr>
                <w:b/>
              </w:rPr>
            </w:pPr>
            <w:r w:rsidRPr="008744C5">
              <w:rPr>
                <w:b/>
              </w:rPr>
              <w:t>Verantwortlich</w:t>
            </w:r>
          </w:p>
        </w:tc>
      </w:tr>
      <w:tr w:rsidR="00A33FCF" w:rsidRPr="00A33FCF" w14:paraId="0697EA57" w14:textId="77777777" w:rsidTr="00B11A78">
        <w:trPr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167F7EEA" w14:textId="71FA958C" w:rsidR="00FC118F" w:rsidRPr="00980106" w:rsidRDefault="00FC118F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01.10.20</w:t>
            </w:r>
            <w:r w:rsidR="00704BF7" w:rsidRPr="00980106">
              <w:rPr>
                <w:b/>
                <w:color w:val="595959" w:themeColor="text1" w:themeTint="A6"/>
              </w:rPr>
              <w:t>2</w:t>
            </w:r>
            <w:r w:rsidR="008951DC" w:rsidRPr="00980106">
              <w:rPr>
                <w:b/>
                <w:color w:val="595959" w:themeColor="text1" w:themeTint="A6"/>
              </w:rPr>
              <w:t>6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3434A47C" w14:textId="1DDA53CC" w:rsidR="00FC118F" w:rsidRPr="00980106" w:rsidRDefault="00444FD1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2</w:t>
            </w:r>
            <w:r w:rsidR="008951DC" w:rsidRPr="00980106">
              <w:rPr>
                <w:b/>
                <w:color w:val="595959" w:themeColor="text1" w:themeTint="A6"/>
              </w:rPr>
              <w:t>7</w:t>
            </w:r>
            <w:r w:rsidRPr="00980106">
              <w:rPr>
                <w:b/>
                <w:color w:val="595959" w:themeColor="text1" w:themeTint="A6"/>
              </w:rPr>
              <w:t>.</w:t>
            </w:r>
            <w:r w:rsidR="00FC118F" w:rsidRPr="00980106">
              <w:rPr>
                <w:b/>
                <w:color w:val="595959" w:themeColor="text1" w:themeTint="A6"/>
              </w:rPr>
              <w:t>12.20</w:t>
            </w:r>
            <w:r w:rsidR="00704BF7" w:rsidRPr="00980106">
              <w:rPr>
                <w:b/>
                <w:color w:val="595959" w:themeColor="text1" w:themeTint="A6"/>
              </w:rPr>
              <w:t>2</w:t>
            </w:r>
            <w:r w:rsidR="008951DC" w:rsidRPr="00980106">
              <w:rPr>
                <w:b/>
                <w:color w:val="595959" w:themeColor="text1" w:themeTint="A6"/>
              </w:rPr>
              <w:t>6</w:t>
            </w:r>
          </w:p>
        </w:tc>
        <w:tc>
          <w:tcPr>
            <w:tcW w:w="623" w:type="dxa"/>
            <w:shd w:val="clear" w:color="auto" w:fill="BFBFBF" w:themeFill="background1" w:themeFillShade="BF"/>
            <w:vAlign w:val="center"/>
          </w:tcPr>
          <w:p w14:paraId="6296FBD7" w14:textId="77777777" w:rsidR="00FC118F" w:rsidRPr="00980106" w:rsidRDefault="00FC118F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4" w:type="dxa"/>
            <w:shd w:val="clear" w:color="auto" w:fill="BFBFBF" w:themeFill="background1" w:themeFillShade="BF"/>
            <w:vAlign w:val="center"/>
          </w:tcPr>
          <w:p w14:paraId="55485C4B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 xml:space="preserve">1. Theoriesemester </w:t>
            </w:r>
          </w:p>
        </w:tc>
        <w:tc>
          <w:tcPr>
            <w:tcW w:w="4878" w:type="dxa"/>
            <w:shd w:val="clear" w:color="auto" w:fill="BFBFBF" w:themeFill="background1" w:themeFillShade="BF"/>
            <w:vAlign w:val="center"/>
          </w:tcPr>
          <w:p w14:paraId="54098662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1" w:type="dxa"/>
            <w:shd w:val="clear" w:color="auto" w:fill="BFBFBF" w:themeFill="background1" w:themeFillShade="BF"/>
            <w:vAlign w:val="center"/>
          </w:tcPr>
          <w:p w14:paraId="0C752EFA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A33FCF" w:rsidRPr="00A33FCF" w14:paraId="5ED18B5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0D05C3F4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13B31E5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46F5F841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4" w:type="dxa"/>
            <w:shd w:val="clear" w:color="auto" w:fill="FFFFFF" w:themeFill="background1"/>
            <w:vAlign w:val="center"/>
          </w:tcPr>
          <w:p w14:paraId="6541BC30" w14:textId="1B9B6079" w:rsidR="005D5A79" w:rsidRPr="00980106" w:rsidRDefault="000700B2" w:rsidP="0075016A">
            <w:pPr>
              <w:rPr>
                <w:b/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Einführ</w:t>
            </w:r>
            <w:r w:rsidR="0057055F" w:rsidRPr="00980106">
              <w:rPr>
                <w:color w:val="808080" w:themeColor="background1" w:themeShade="80"/>
              </w:rPr>
              <w:t xml:space="preserve">ung </w:t>
            </w:r>
            <w:r w:rsidR="005D5A79" w:rsidRPr="00980106">
              <w:rPr>
                <w:color w:val="808080" w:themeColor="background1" w:themeShade="80"/>
              </w:rPr>
              <w:t>B</w:t>
            </w:r>
            <w:r w:rsidRPr="00980106">
              <w:rPr>
                <w:color w:val="808080" w:themeColor="background1" w:themeShade="80"/>
              </w:rPr>
              <w:t>WL</w:t>
            </w:r>
            <w:r w:rsidR="005D5A79" w:rsidRPr="00980106">
              <w:rPr>
                <w:color w:val="808080" w:themeColor="background1" w:themeShade="80"/>
              </w:rPr>
              <w:t>,</w:t>
            </w:r>
            <w:r w:rsidR="009D7DA6" w:rsidRPr="00980106">
              <w:rPr>
                <w:color w:val="808080" w:themeColor="background1" w:themeShade="80"/>
              </w:rPr>
              <w:t xml:space="preserve"> </w:t>
            </w:r>
            <w:r w:rsidR="00812CB7" w:rsidRPr="00980106">
              <w:rPr>
                <w:color w:val="808080" w:themeColor="background1" w:themeShade="80"/>
              </w:rPr>
              <w:t xml:space="preserve">Marketing, </w:t>
            </w:r>
            <w:r w:rsidR="009F070F" w:rsidRPr="00980106">
              <w:rPr>
                <w:color w:val="808080" w:themeColor="background1" w:themeShade="80"/>
              </w:rPr>
              <w:t>Finanzbuchführung</w:t>
            </w:r>
            <w:r w:rsidR="0057055F" w:rsidRPr="00980106">
              <w:rPr>
                <w:color w:val="808080" w:themeColor="background1" w:themeShade="80"/>
              </w:rPr>
              <w:t>,</w:t>
            </w:r>
            <w:r w:rsidR="00A91600" w:rsidRPr="00980106">
              <w:rPr>
                <w:color w:val="808080" w:themeColor="background1" w:themeShade="80"/>
              </w:rPr>
              <w:t xml:space="preserve"> </w:t>
            </w:r>
            <w:r w:rsidR="009F070F" w:rsidRPr="00980106">
              <w:rPr>
                <w:color w:val="808080" w:themeColor="background1" w:themeShade="80"/>
              </w:rPr>
              <w:t>Einführung in Ernährungslehre &amp; Diätetik</w:t>
            </w:r>
            <w:r w:rsidR="00A91600" w:rsidRPr="00980106">
              <w:rPr>
                <w:color w:val="808080" w:themeColor="background1" w:themeShade="80"/>
              </w:rPr>
              <w:t>, Praktische Qualitätssicherung,</w:t>
            </w:r>
            <w:r w:rsidR="0011784C" w:rsidRPr="00980106">
              <w:rPr>
                <w:color w:val="808080" w:themeColor="background1" w:themeShade="80"/>
              </w:rPr>
              <w:t xml:space="preserve"> </w:t>
            </w:r>
            <w:r w:rsidR="009F070F" w:rsidRPr="00980106">
              <w:rPr>
                <w:color w:val="808080" w:themeColor="background1" w:themeShade="80"/>
              </w:rPr>
              <w:t>Einführung Kulturgeschichte &amp; Soziologie der Ernährung, Wertschöpfung in der Lebensmittelwirtschaft, Einführung Sensorik</w:t>
            </w:r>
            <w:r w:rsidR="005F18B8" w:rsidRPr="00980106">
              <w:rPr>
                <w:color w:val="808080" w:themeColor="background1" w:themeShade="80"/>
              </w:rPr>
              <w:t>, Einführung VWL &amp; Grundlagen der Mikroökonomik, Mathematik, Grundlagen wissenschaftlichen Arbeitens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25DD70D4" w14:textId="0364E55F" w:rsidR="005D5A79" w:rsidRPr="00980106" w:rsidRDefault="005D5A79" w:rsidP="0075016A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3B3E445E" w14:textId="77777777" w:rsidR="005D5A79" w:rsidRPr="00980106" w:rsidRDefault="005D5A79" w:rsidP="0075016A">
            <w:pPr>
              <w:rPr>
                <w:color w:val="808080" w:themeColor="background1" w:themeShade="80"/>
              </w:rPr>
            </w:pPr>
          </w:p>
        </w:tc>
      </w:tr>
      <w:tr w:rsidR="00683A46" w:rsidRPr="00A33FCF" w14:paraId="74B7B4D9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896AA54" w14:textId="77777777" w:rsidR="00683A46" w:rsidRPr="00683A46" w:rsidRDefault="00683A46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27114D1B" w14:textId="77777777" w:rsidR="00683A46" w:rsidRPr="00683A46" w:rsidRDefault="00683A46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5DC7D08F" w14:textId="77777777" w:rsidR="00683A46" w:rsidRPr="00683A46" w:rsidRDefault="00683A46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4" w:type="dxa"/>
            <w:shd w:val="clear" w:color="auto" w:fill="FFFFFF" w:themeFill="background1"/>
            <w:vAlign w:val="center"/>
          </w:tcPr>
          <w:p w14:paraId="5598F04A" w14:textId="77777777" w:rsidR="00683A46" w:rsidRPr="00683A46" w:rsidRDefault="00683A46" w:rsidP="0075016A">
            <w:pPr>
              <w:rPr>
                <w:color w:val="808080" w:themeColor="background1" w:themeShade="80"/>
              </w:rPr>
            </w:pP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674727C3" w14:textId="77777777" w:rsidR="00683A46" w:rsidRPr="00683A46" w:rsidRDefault="00683A46" w:rsidP="0075016A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2FCD5EB9" w14:textId="77777777" w:rsidR="00683A46" w:rsidRPr="00683A46" w:rsidRDefault="00683A46" w:rsidP="0075016A">
            <w:pPr>
              <w:rPr>
                <w:color w:val="808080" w:themeColor="background1" w:themeShade="80"/>
              </w:rPr>
            </w:pPr>
          </w:p>
        </w:tc>
      </w:tr>
      <w:tr w:rsidR="00FC118F" w:rsidRPr="009E78C5" w14:paraId="5F187875" w14:textId="77777777" w:rsidTr="00B11A78">
        <w:trPr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27DB3D22" w14:textId="27883268" w:rsidR="00B81776" w:rsidRPr="009E78C5" w:rsidRDefault="00FA4210" w:rsidP="00B11A78">
            <w:pPr>
              <w:rPr>
                <w:b/>
                <w:color w:val="FFFFFF"/>
              </w:rPr>
            </w:pPr>
            <w:r w:rsidRPr="009E78C5">
              <w:rPr>
                <w:b/>
                <w:color w:val="FFFFFF"/>
              </w:rPr>
              <w:t>2</w:t>
            </w:r>
            <w:r w:rsidR="008951DC">
              <w:rPr>
                <w:b/>
                <w:color w:val="FFFFFF"/>
              </w:rPr>
              <w:t>8</w:t>
            </w:r>
            <w:r w:rsidR="00B81776" w:rsidRPr="009E78C5">
              <w:rPr>
                <w:b/>
                <w:color w:val="FFFFFF"/>
              </w:rPr>
              <w:t>.12.20</w:t>
            </w:r>
            <w:r w:rsidR="00704BF7">
              <w:rPr>
                <w:b/>
                <w:color w:val="FFFFFF"/>
              </w:rPr>
              <w:t>2</w:t>
            </w:r>
            <w:r w:rsidR="008951DC">
              <w:rPr>
                <w:b/>
                <w:color w:val="FFFFFF"/>
              </w:rPr>
              <w:t>6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20C5017E" w14:textId="760466A7" w:rsidR="00B81776" w:rsidRPr="009E78C5" w:rsidRDefault="004A438F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  <w:r w:rsidR="008951DC">
              <w:rPr>
                <w:b/>
                <w:color w:val="FFFFFF"/>
              </w:rPr>
              <w:t>8</w:t>
            </w:r>
            <w:r w:rsidR="00565535">
              <w:rPr>
                <w:b/>
                <w:color w:val="FFFFFF"/>
              </w:rPr>
              <w:t>.03</w:t>
            </w:r>
            <w:r w:rsidR="00704BF7">
              <w:rPr>
                <w:b/>
                <w:color w:val="FFFFFF"/>
              </w:rPr>
              <w:t>.</w:t>
            </w:r>
            <w:r w:rsidR="005F5A0C">
              <w:rPr>
                <w:b/>
                <w:color w:val="FFFFFF"/>
              </w:rPr>
              <w:t>202</w:t>
            </w:r>
            <w:r w:rsidR="008951DC">
              <w:rPr>
                <w:b/>
                <w:color w:val="FFFFFF"/>
              </w:rPr>
              <w:t>7</w:t>
            </w:r>
          </w:p>
        </w:tc>
        <w:tc>
          <w:tcPr>
            <w:tcW w:w="623" w:type="dxa"/>
            <w:shd w:val="clear" w:color="auto" w:fill="E2001A" w:themeFill="accent1"/>
            <w:vAlign w:val="center"/>
          </w:tcPr>
          <w:p w14:paraId="40D704D5" w14:textId="1CDBA0D5" w:rsidR="00B81776" w:rsidRPr="009E78C5" w:rsidRDefault="00B81776" w:rsidP="00B11A78">
            <w:pPr>
              <w:rPr>
                <w:b/>
                <w:color w:val="FFFFFF"/>
              </w:rPr>
            </w:pPr>
            <w:r w:rsidRPr="009E78C5">
              <w:rPr>
                <w:b/>
                <w:color w:val="FFFFFF"/>
              </w:rPr>
              <w:t>1</w:t>
            </w:r>
            <w:r w:rsidR="008951DC">
              <w:rPr>
                <w:b/>
                <w:color w:val="FFFFFF"/>
              </w:rPr>
              <w:t>3</w:t>
            </w:r>
          </w:p>
        </w:tc>
        <w:tc>
          <w:tcPr>
            <w:tcW w:w="4934" w:type="dxa"/>
            <w:shd w:val="clear" w:color="auto" w:fill="E2001A" w:themeFill="accent1"/>
            <w:vAlign w:val="center"/>
          </w:tcPr>
          <w:p w14:paraId="13E132DA" w14:textId="77777777" w:rsidR="00B81776" w:rsidRPr="009E78C5" w:rsidRDefault="00EC75DF" w:rsidP="0075016A">
            <w:pPr>
              <w:rPr>
                <w:b/>
                <w:color w:val="FFFFFF"/>
              </w:rPr>
            </w:pPr>
            <w:r w:rsidRPr="009E78C5">
              <w:rPr>
                <w:b/>
                <w:color w:val="FFFFFF"/>
              </w:rPr>
              <w:t>1. Praxissemester</w:t>
            </w:r>
          </w:p>
        </w:tc>
        <w:tc>
          <w:tcPr>
            <w:tcW w:w="4878" w:type="dxa"/>
            <w:shd w:val="clear" w:color="auto" w:fill="E2001A" w:themeFill="accent1"/>
            <w:vAlign w:val="center"/>
          </w:tcPr>
          <w:p w14:paraId="41689602" w14:textId="77777777" w:rsidR="00B81776" w:rsidRPr="009E78C5" w:rsidRDefault="00B81776" w:rsidP="0075016A">
            <w:pPr>
              <w:rPr>
                <w:b/>
                <w:color w:val="FFFFFF"/>
              </w:rPr>
            </w:pPr>
          </w:p>
        </w:tc>
        <w:tc>
          <w:tcPr>
            <w:tcW w:w="2261" w:type="dxa"/>
            <w:shd w:val="clear" w:color="auto" w:fill="E2001A" w:themeFill="accent1"/>
            <w:vAlign w:val="center"/>
          </w:tcPr>
          <w:p w14:paraId="644FA922" w14:textId="207B6A9B" w:rsidR="00B81776" w:rsidRPr="009E78C5" w:rsidRDefault="00B81776" w:rsidP="0075016A">
            <w:pPr>
              <w:rPr>
                <w:b/>
                <w:color w:val="FFFFFF"/>
              </w:rPr>
            </w:pPr>
          </w:p>
        </w:tc>
      </w:tr>
      <w:tr w:rsidR="005D5A79" w14:paraId="51BD054F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612807A" w14:textId="77777777" w:rsidR="005D5A79" w:rsidRDefault="005D5A79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4ED7A2AF" w14:textId="77777777" w:rsidR="005D5A79" w:rsidRDefault="005D5A79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4188EFA9" w14:textId="77777777" w:rsidR="005D5A79" w:rsidRDefault="005D5A79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3D5F094D" w14:textId="6E4BB781" w:rsidR="005D5A79" w:rsidRDefault="005D5A79" w:rsidP="0075016A">
            <w:r>
              <w:t>Begrüßung Stud.</w:t>
            </w:r>
            <w:r w:rsidR="00A33FCF">
              <w:t>,</w:t>
            </w:r>
            <w:r>
              <w:t xml:space="preserve"> Zielvereinbarungsgespräch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01F49FD3" w14:textId="77777777" w:rsidR="005D5A79" w:rsidRDefault="005D5A79" w:rsidP="0075016A"/>
        </w:tc>
        <w:tc>
          <w:tcPr>
            <w:tcW w:w="2261" w:type="dxa"/>
            <w:shd w:val="clear" w:color="auto" w:fill="FFFFFF" w:themeFill="background1"/>
            <w:vAlign w:val="center"/>
          </w:tcPr>
          <w:p w14:paraId="20A414C1" w14:textId="69CBD3CF" w:rsidR="005D5A79" w:rsidRDefault="005D5A79" w:rsidP="0075016A">
            <w:proofErr w:type="spellStart"/>
            <w:r>
              <w:t>Betr</w:t>
            </w:r>
            <w:r w:rsidR="00A33FCF">
              <w:t>iebl</w:t>
            </w:r>
            <w:proofErr w:type="spellEnd"/>
            <w:r w:rsidR="00A33FCF">
              <w:t>.</w:t>
            </w:r>
            <w:r>
              <w:t xml:space="preserve"> Betreuer</w:t>
            </w:r>
            <w:r w:rsidR="00A33FCF">
              <w:t>*in</w:t>
            </w:r>
          </w:p>
        </w:tc>
      </w:tr>
      <w:tr w:rsidR="00FC118F" w14:paraId="5E9AD8C1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B818655" w14:textId="77777777" w:rsidR="00F856AF" w:rsidRDefault="00F856AF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130B5488" w14:textId="77777777" w:rsidR="00F856AF" w:rsidRDefault="00F856AF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34B69D3B" w14:textId="77777777" w:rsidR="00F856AF" w:rsidRDefault="00F856AF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5CBAA045" w14:textId="4B89A775" w:rsidR="00F856AF" w:rsidRDefault="00F856AF" w:rsidP="0075016A">
            <w:r>
              <w:t>Einsatzgebiet</w:t>
            </w:r>
            <w:r w:rsidR="00BB323F">
              <w:t xml:space="preserve">, </w:t>
            </w:r>
            <w:r>
              <w:t>Aufgabe</w:t>
            </w:r>
            <w:r w:rsidR="009768EA">
              <w:t>nfeld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7EA36DF9" w14:textId="7AEA059F" w:rsidR="00F856AF" w:rsidRDefault="009768EA" w:rsidP="0075016A">
            <w:bookmarkStart w:id="0" w:name="_Hlk220505790"/>
            <w:r>
              <w:t>konkrete Arbeiten und Aufträge, Lernziele</w:t>
            </w:r>
            <w:bookmarkEnd w:id="0"/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5EBEF3C6" w14:textId="7EE6A7F5" w:rsidR="00F856AF" w:rsidRDefault="00EC6D4B" w:rsidP="0075016A">
            <w:r>
              <w:t>Ansprechpartner*in</w:t>
            </w:r>
          </w:p>
        </w:tc>
      </w:tr>
      <w:tr w:rsidR="004468E3" w:rsidRPr="004468E3" w14:paraId="62947F28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C890786" w14:textId="77777777" w:rsidR="004468E3" w:rsidRPr="00980106" w:rsidRDefault="004468E3" w:rsidP="0075016A">
            <w:pPr>
              <w:rPr>
                <w:color w:val="00B05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5FF29D42" w14:textId="77777777" w:rsidR="004468E3" w:rsidRPr="00980106" w:rsidRDefault="004468E3" w:rsidP="0075016A">
            <w:pPr>
              <w:rPr>
                <w:color w:val="00B05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7987D74C" w14:textId="77777777" w:rsidR="004468E3" w:rsidRPr="00980106" w:rsidRDefault="004468E3" w:rsidP="0075016A">
            <w:pPr>
              <w:rPr>
                <w:color w:val="00B050"/>
              </w:rPr>
            </w:pPr>
          </w:p>
        </w:tc>
        <w:tc>
          <w:tcPr>
            <w:tcW w:w="4934" w:type="dxa"/>
            <w:shd w:val="clear" w:color="auto" w:fill="FFFFFF" w:themeFill="background1"/>
            <w:vAlign w:val="center"/>
          </w:tcPr>
          <w:p w14:paraId="6B5B7525" w14:textId="5A5CB66F" w:rsidR="004468E3" w:rsidRPr="00980106" w:rsidRDefault="004468E3" w:rsidP="0075016A">
            <w:pPr>
              <w:rPr>
                <w:color w:val="00B050"/>
              </w:rPr>
            </w:pPr>
            <w:r w:rsidRPr="00980106">
              <w:rPr>
                <w:color w:val="00B050"/>
              </w:rPr>
              <w:t xml:space="preserve">Beispiel: </w:t>
            </w:r>
            <w:r>
              <w:rPr>
                <w:color w:val="00B050"/>
              </w:rPr>
              <w:t>Begrüßungstag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50AB19BA" w14:textId="77777777" w:rsidR="004468E3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 xml:space="preserve">Begrüßungsrunde, auch bei der Geschäftsleitung, Führung durchs Haus, Aushändigung </w:t>
            </w:r>
            <w:proofErr w:type="spellStart"/>
            <w:r>
              <w:rPr>
                <w:color w:val="00B050"/>
              </w:rPr>
              <w:t>Hausplan</w:t>
            </w:r>
            <w:proofErr w:type="spellEnd"/>
            <w:r>
              <w:rPr>
                <w:color w:val="00B050"/>
              </w:rPr>
              <w:t>, Telefonverzeichnis etc.</w:t>
            </w:r>
          </w:p>
          <w:p w14:paraId="56F2058D" w14:textId="77777777" w:rsidR="004468E3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Kurzer Überblick über diesen Plan, spätestens jetzt d. Stud. aushändigen</w:t>
            </w:r>
          </w:p>
          <w:p w14:paraId="2EA9F412" w14:textId="05205B20" w:rsidR="004468E3" w:rsidRPr="00980106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Fragen notieren und in den kommenden Tagen stellen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4905121B" w14:textId="0AC838D1" w:rsidR="004468E3" w:rsidRPr="00980106" w:rsidDel="00EC6D4B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Frau Meier, Tel. XYZ</w:t>
            </w:r>
          </w:p>
        </w:tc>
      </w:tr>
      <w:tr w:rsidR="00FC118F" w14:paraId="450CFFD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57A5E8B" w14:textId="77777777" w:rsidR="00F856AF" w:rsidRDefault="00F856AF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7289F30E" w14:textId="77777777" w:rsidR="00F856AF" w:rsidRDefault="00F856AF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313E43F7" w14:textId="77777777" w:rsidR="00F856AF" w:rsidRDefault="00F856AF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3CC23984" w14:textId="71C6644D" w:rsidR="00F856AF" w:rsidRDefault="00F856AF" w:rsidP="0075016A">
            <w:r>
              <w:t>Einsatzgebiet</w:t>
            </w:r>
            <w:r w:rsidR="00BB323F">
              <w:t xml:space="preserve">, </w:t>
            </w:r>
            <w:r>
              <w:t>Aufgabe</w:t>
            </w:r>
            <w:r w:rsidR="009768EA">
              <w:t>nfeld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02254E2E" w14:textId="6302D961" w:rsidR="00F856AF" w:rsidRDefault="009768EA" w:rsidP="0075016A">
            <w:r>
              <w:t>konkrete Arbeiten und Aufträge, Lernziele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6C34EA4A" w14:textId="7F5A3E5E" w:rsidR="00F856AF" w:rsidRDefault="00EC6D4B" w:rsidP="0075016A">
            <w:r>
              <w:t>Ansprechpartner*in</w:t>
            </w:r>
          </w:p>
        </w:tc>
      </w:tr>
      <w:tr w:rsidR="004468E3" w:rsidRPr="009810D7" w14:paraId="0A55B44A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3D5DC41" w14:textId="77777777" w:rsidR="004468E3" w:rsidRPr="009810D7" w:rsidRDefault="004468E3" w:rsidP="0075016A">
            <w:pPr>
              <w:rPr>
                <w:color w:val="00B05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2E6F8926" w14:textId="77777777" w:rsidR="004468E3" w:rsidRPr="009810D7" w:rsidRDefault="004468E3" w:rsidP="0075016A">
            <w:pPr>
              <w:rPr>
                <w:color w:val="00B05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07ED40FD" w14:textId="77777777" w:rsidR="004468E3" w:rsidRPr="009810D7" w:rsidRDefault="004468E3" w:rsidP="0075016A">
            <w:pPr>
              <w:rPr>
                <w:color w:val="00B050"/>
              </w:rPr>
            </w:pPr>
          </w:p>
        </w:tc>
        <w:tc>
          <w:tcPr>
            <w:tcW w:w="4934" w:type="dxa"/>
            <w:shd w:val="clear" w:color="auto" w:fill="FFFFFF" w:themeFill="background1"/>
            <w:vAlign w:val="center"/>
          </w:tcPr>
          <w:p w14:paraId="33E2D6A5" w14:textId="3159F104" w:rsidR="004468E3" w:rsidRPr="009810D7" w:rsidRDefault="004468E3" w:rsidP="0075016A">
            <w:pPr>
              <w:rPr>
                <w:color w:val="00B050"/>
              </w:rPr>
            </w:pPr>
            <w:r w:rsidRPr="009810D7">
              <w:rPr>
                <w:color w:val="00B050"/>
              </w:rPr>
              <w:t xml:space="preserve">Beispiel: </w:t>
            </w:r>
            <w:r>
              <w:rPr>
                <w:color w:val="00B050"/>
              </w:rPr>
              <w:t xml:space="preserve">Verkauf, Filiale 82, </w:t>
            </w:r>
            <w:r w:rsidR="00F508B4">
              <w:rPr>
                <w:color w:val="00B050"/>
              </w:rPr>
              <w:br/>
              <w:t>Hauptstraße 123, 45678 Dorf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1757CC0B" w14:textId="5C6D4F46" w:rsidR="004468E3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Kennenlernen der Produkte und des Sortiments,</w:t>
            </w:r>
          </w:p>
          <w:p w14:paraId="20513C47" w14:textId="14E6E5F6" w:rsidR="004468E3" w:rsidRPr="009810D7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erster Kundenkontakt, Verkaufsprozess, Kassenabrechnung (Einweisung, Mitwirkung bis zum selbständigen Erledigen)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67823C71" w14:textId="00D687FA" w:rsidR="004468E3" w:rsidRPr="009810D7" w:rsidDel="00EC6D4B" w:rsidRDefault="004468E3" w:rsidP="0075016A">
            <w:pPr>
              <w:rPr>
                <w:color w:val="00B050"/>
              </w:rPr>
            </w:pPr>
            <w:r>
              <w:rPr>
                <w:color w:val="00B050"/>
              </w:rPr>
              <w:t>Herr Müller, Filialleitung 82, Tel. ZYX</w:t>
            </w:r>
          </w:p>
        </w:tc>
      </w:tr>
      <w:tr w:rsidR="00FC118F" w14:paraId="41A2667B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EBF9554" w14:textId="77777777" w:rsidR="00F856AF" w:rsidRDefault="00F856AF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36D0702A" w14:textId="77777777" w:rsidR="00F856AF" w:rsidRDefault="00F856AF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756BBB05" w14:textId="77777777" w:rsidR="00F856AF" w:rsidRDefault="00F856AF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40F29EC2" w14:textId="44179E13" w:rsidR="00F856AF" w:rsidRDefault="00F856AF" w:rsidP="0075016A">
            <w:r>
              <w:t>Einsatzgebiet</w:t>
            </w:r>
            <w:r w:rsidR="00BB323F">
              <w:t xml:space="preserve">, </w:t>
            </w:r>
            <w:r>
              <w:t>Aufgabe</w:t>
            </w:r>
            <w:r w:rsidR="009768EA">
              <w:t>nfeld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36C160B4" w14:textId="5918178B" w:rsidR="00F856AF" w:rsidRDefault="009768EA" w:rsidP="0075016A">
            <w:r>
              <w:t>konkrete Arbeiten und Aufträge, Lernziele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33A7A645" w14:textId="0C4C04C5" w:rsidR="00F856AF" w:rsidRDefault="00EC6D4B" w:rsidP="0075016A">
            <w:r>
              <w:t>Ansprechpartner*in</w:t>
            </w:r>
          </w:p>
        </w:tc>
      </w:tr>
      <w:tr w:rsidR="00B15B76" w14:paraId="6777F994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0E42461E" w14:textId="77777777" w:rsidR="00B15B76" w:rsidRDefault="00B15B76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1F88A0AD" w14:textId="77777777" w:rsidR="00B15B76" w:rsidRDefault="00B15B76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5788D407" w14:textId="77777777" w:rsidR="00B15B76" w:rsidRDefault="00B15B76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373AFFD0" w14:textId="5B5FA1CD" w:rsidR="00B15B76" w:rsidRDefault="00B15B76" w:rsidP="0075016A">
            <w:r>
              <w:t>Verabschiedung Stud.</w:t>
            </w:r>
            <w:r w:rsidR="00BB323F">
              <w:t>,</w:t>
            </w:r>
            <w:r>
              <w:t xml:space="preserve"> Reflexionsgespräch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6D749E49" w14:textId="7A6F225D" w:rsidR="00B15B76" w:rsidRPr="0004731B" w:rsidRDefault="00B15B76" w:rsidP="0075016A">
            <w:pPr>
              <w:rPr>
                <w:sz w:val="16"/>
                <w:szCs w:val="16"/>
              </w:rPr>
            </w:pP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2DE93A8D" w14:textId="5EF0F933" w:rsidR="00B15B76" w:rsidRDefault="00B15B76" w:rsidP="0075016A">
            <w:proofErr w:type="spellStart"/>
            <w:r>
              <w:t>Betr</w:t>
            </w:r>
            <w:r w:rsidR="00BB323F">
              <w:t>iebl</w:t>
            </w:r>
            <w:proofErr w:type="spellEnd"/>
            <w:r>
              <w:t>. Betreuer</w:t>
            </w:r>
            <w:r w:rsidR="00BB323F">
              <w:t>*in</w:t>
            </w:r>
          </w:p>
        </w:tc>
      </w:tr>
      <w:tr w:rsidR="00683A46" w14:paraId="178A73E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6B8B449" w14:textId="77777777" w:rsidR="00683A46" w:rsidRDefault="00683A46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66E91C4C" w14:textId="77777777" w:rsidR="00683A46" w:rsidRDefault="00683A46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17EF9044" w14:textId="77777777" w:rsidR="00683A46" w:rsidRDefault="00683A46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5C7E2F75" w14:textId="77777777" w:rsidR="00683A46" w:rsidRDefault="00683A46" w:rsidP="0075016A"/>
        </w:tc>
        <w:tc>
          <w:tcPr>
            <w:tcW w:w="4878" w:type="dxa"/>
            <w:shd w:val="clear" w:color="auto" w:fill="FFFFFF" w:themeFill="background1"/>
            <w:vAlign w:val="center"/>
          </w:tcPr>
          <w:p w14:paraId="6FEF8287" w14:textId="77777777" w:rsidR="00683A46" w:rsidRPr="0004731B" w:rsidRDefault="00683A46" w:rsidP="0075016A">
            <w:pPr>
              <w:rPr>
                <w:sz w:val="16"/>
                <w:szCs w:val="16"/>
              </w:rPr>
            </w:pP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526F6BE1" w14:textId="77777777" w:rsidR="00683A46" w:rsidRDefault="00683A46" w:rsidP="0075016A"/>
        </w:tc>
      </w:tr>
      <w:tr w:rsidR="00FC118F" w:rsidRPr="00BB323F" w14:paraId="37817EBC" w14:textId="77777777" w:rsidTr="00B11A78">
        <w:trPr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00AE921D" w14:textId="141C5EA1" w:rsidR="00FC118F" w:rsidRPr="00980106" w:rsidRDefault="008951DC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29</w:t>
            </w:r>
            <w:r w:rsidR="00704BF7" w:rsidRPr="00980106">
              <w:rPr>
                <w:b/>
                <w:color w:val="595959" w:themeColor="text1" w:themeTint="A6"/>
              </w:rPr>
              <w:t>.0</w:t>
            </w:r>
            <w:r w:rsidR="00565535" w:rsidRPr="00980106">
              <w:rPr>
                <w:b/>
                <w:color w:val="595959" w:themeColor="text1" w:themeTint="A6"/>
              </w:rPr>
              <w:t>3</w:t>
            </w:r>
            <w:r w:rsidR="005F5A0C" w:rsidRPr="00980106">
              <w:rPr>
                <w:b/>
                <w:color w:val="595959" w:themeColor="text1" w:themeTint="A6"/>
              </w:rPr>
              <w:t>.202</w:t>
            </w:r>
            <w:r w:rsidRPr="00980106">
              <w:rPr>
                <w:b/>
                <w:color w:val="595959" w:themeColor="text1" w:themeTint="A6"/>
              </w:rPr>
              <w:t>7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442812DD" w14:textId="471C1A41" w:rsidR="00FC118F" w:rsidRPr="00980106" w:rsidRDefault="00576E4E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2</w:t>
            </w:r>
            <w:r w:rsidR="008951DC" w:rsidRPr="00980106">
              <w:rPr>
                <w:b/>
                <w:color w:val="595959" w:themeColor="text1" w:themeTint="A6"/>
              </w:rPr>
              <w:t>0</w:t>
            </w:r>
            <w:r w:rsidR="005F5A0C" w:rsidRPr="00980106">
              <w:rPr>
                <w:b/>
                <w:color w:val="595959" w:themeColor="text1" w:themeTint="A6"/>
              </w:rPr>
              <w:t>.06.202</w:t>
            </w:r>
            <w:r w:rsidR="008951DC" w:rsidRPr="00980106">
              <w:rPr>
                <w:b/>
                <w:color w:val="595959" w:themeColor="text1" w:themeTint="A6"/>
              </w:rPr>
              <w:t>7</w:t>
            </w:r>
          </w:p>
        </w:tc>
        <w:tc>
          <w:tcPr>
            <w:tcW w:w="623" w:type="dxa"/>
            <w:shd w:val="clear" w:color="auto" w:fill="BFBFBF" w:themeFill="background1" w:themeFillShade="BF"/>
            <w:vAlign w:val="center"/>
          </w:tcPr>
          <w:p w14:paraId="50688832" w14:textId="77777777" w:rsidR="00FC118F" w:rsidRPr="00980106" w:rsidRDefault="00FC118F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4" w:type="dxa"/>
            <w:shd w:val="clear" w:color="auto" w:fill="BFBFBF" w:themeFill="background1" w:themeFillShade="BF"/>
            <w:vAlign w:val="center"/>
          </w:tcPr>
          <w:p w14:paraId="553DB849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 xml:space="preserve">2. Theoriesemester </w:t>
            </w:r>
          </w:p>
        </w:tc>
        <w:tc>
          <w:tcPr>
            <w:tcW w:w="4878" w:type="dxa"/>
            <w:shd w:val="clear" w:color="auto" w:fill="BFBFBF" w:themeFill="background1" w:themeFillShade="BF"/>
            <w:vAlign w:val="center"/>
          </w:tcPr>
          <w:p w14:paraId="3BD3A55B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1" w:type="dxa"/>
            <w:shd w:val="clear" w:color="auto" w:fill="BFBFBF" w:themeFill="background1" w:themeFillShade="BF"/>
            <w:vAlign w:val="center"/>
          </w:tcPr>
          <w:p w14:paraId="417B6FEC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5D5A79" w:rsidRPr="00EC75DF" w14:paraId="68C805FB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DE7CF81" w14:textId="77777777" w:rsidR="005D5A79" w:rsidRPr="00EC75DF" w:rsidRDefault="005D5A79" w:rsidP="00B11A78">
            <w:pPr>
              <w:rPr>
                <w:b/>
                <w:color w:val="FFFFFF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41108691" w14:textId="77777777" w:rsidR="005D5A79" w:rsidRPr="00EC75DF" w:rsidRDefault="005D5A79" w:rsidP="00B11A78">
            <w:pPr>
              <w:rPr>
                <w:b/>
                <w:color w:val="FFFFFF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32074883" w14:textId="77777777" w:rsidR="005D5A79" w:rsidRPr="00EC75DF" w:rsidRDefault="005D5A79" w:rsidP="00B11A78">
            <w:pPr>
              <w:rPr>
                <w:b/>
                <w:color w:val="FFFFFF"/>
              </w:rPr>
            </w:pPr>
          </w:p>
        </w:tc>
        <w:tc>
          <w:tcPr>
            <w:tcW w:w="4934" w:type="dxa"/>
            <w:shd w:val="clear" w:color="auto" w:fill="FFFFFF" w:themeFill="background1"/>
            <w:vAlign w:val="center"/>
          </w:tcPr>
          <w:p w14:paraId="7414FBDB" w14:textId="77777777" w:rsidR="009F070F" w:rsidRPr="00980106" w:rsidRDefault="009F070F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Bilanzierung, Kosten- und Leistungsrechnung, Investition und Finanzierung, Management von</w:t>
            </w:r>
          </w:p>
          <w:p w14:paraId="5C758947" w14:textId="6CAB6B8A" w:rsidR="005D5A79" w:rsidRPr="00980106" w:rsidRDefault="009F070F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Digitalisierung und Nachhaltigkeit, Käufer- &amp; Konsumentenverhalten, Aktuelle Trends in der Lebensmittelwirtschaft</w:t>
            </w:r>
            <w:r w:rsidR="005F18B8" w:rsidRPr="00980106">
              <w:rPr>
                <w:color w:val="808080" w:themeColor="background1" w:themeShade="80"/>
              </w:rPr>
              <w:t>, Fortgeschrittene Mikroökonomik, Statistik, Studienrichtungsspezifisches Seminar</w:t>
            </w:r>
            <w:r w:rsidR="00B679CA">
              <w:rPr>
                <w:color w:val="808080" w:themeColor="background1" w:themeShade="80"/>
              </w:rPr>
              <w:t xml:space="preserve"> (Projektmanagement)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242051C5" w14:textId="3B5DB28C" w:rsidR="005D5A79" w:rsidRPr="00EC75DF" w:rsidRDefault="005D5A79" w:rsidP="0075016A">
            <w:pPr>
              <w:rPr>
                <w:b/>
                <w:color w:val="FFFFFF"/>
              </w:rPr>
            </w:pP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06EDB867" w14:textId="77777777" w:rsidR="005D5A79" w:rsidRPr="00A41916" w:rsidRDefault="005D5A79" w:rsidP="0075016A">
            <w:pPr>
              <w:rPr>
                <w:color w:val="FFFFFF"/>
              </w:rPr>
            </w:pPr>
          </w:p>
        </w:tc>
      </w:tr>
      <w:tr w:rsidR="00FC118F" w14:paraId="2D5465D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C9A61B9" w14:textId="77777777" w:rsidR="00FC118F" w:rsidRDefault="00FC118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29A3D37F" w14:textId="77777777" w:rsidR="00FC118F" w:rsidRDefault="00215DFF" w:rsidP="00B11A78">
            <w:r>
              <w:t>Im 2. Sem.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0CF56816" w14:textId="77777777" w:rsidR="00FC118F" w:rsidRDefault="00FC118F" w:rsidP="00B11A78"/>
        </w:tc>
        <w:tc>
          <w:tcPr>
            <w:tcW w:w="4934" w:type="dxa"/>
            <w:shd w:val="clear" w:color="auto" w:fill="FFFFFF" w:themeFill="background1"/>
            <w:vAlign w:val="center"/>
          </w:tcPr>
          <w:p w14:paraId="3DA6C944" w14:textId="77777777" w:rsidR="00FC118F" w:rsidRDefault="00FC118F" w:rsidP="0075016A">
            <w:r>
              <w:t>Absprache Thema für Projektarbeit 1 (Stud. mit SGL)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42841529" w14:textId="77777777" w:rsidR="00FC118F" w:rsidRPr="00A41916" w:rsidRDefault="00FC118F" w:rsidP="0075016A">
            <w:r>
              <w:t>Ziel: Vorklärung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602CAF78" w14:textId="77777777" w:rsidR="00FC118F" w:rsidRPr="00A41916" w:rsidRDefault="00FC118F" w:rsidP="0075016A">
            <w:r w:rsidRPr="00A41916">
              <w:t>Studiengangsleitung</w:t>
            </w:r>
          </w:p>
        </w:tc>
      </w:tr>
      <w:tr w:rsidR="00215DFF" w14:paraId="59725B34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9D2A086" w14:textId="77777777" w:rsidR="00215DFF" w:rsidRDefault="00215DF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406504DA" w14:textId="7ECF2410" w:rsidR="00215DFF" w:rsidRDefault="009768EA" w:rsidP="00B11A78">
            <w:r>
              <w:t>ggfs.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7E7806AB" w14:textId="77777777" w:rsidR="00215DFF" w:rsidRDefault="00215DFF" w:rsidP="00B11A78"/>
        </w:tc>
        <w:tc>
          <w:tcPr>
            <w:tcW w:w="4934" w:type="dxa"/>
            <w:shd w:val="clear" w:color="auto" w:fill="FFFFFF" w:themeFill="background1"/>
            <w:vAlign w:val="center"/>
          </w:tcPr>
          <w:p w14:paraId="5DA4C867" w14:textId="77777777" w:rsidR="00215DFF" w:rsidRDefault="00215DFF" w:rsidP="0075016A">
            <w:r>
              <w:t xml:space="preserve">Zentrale Meldefrist für Auslandssemester im 5. Sem. 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15A9020B" w14:textId="1396367A" w:rsidR="00215DFF" w:rsidRPr="00980106" w:rsidRDefault="003B2D2E" w:rsidP="0075016A">
            <w:pPr>
              <w:rPr>
                <w:i/>
              </w:rPr>
            </w:pPr>
            <w:r w:rsidRPr="00980106">
              <w:rPr>
                <w:i/>
              </w:rPr>
              <w:t>Bei Planung auch der Praxisphase berücksichtigen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0FC025AF" w14:textId="04B4B047" w:rsidR="00215DFF" w:rsidRPr="00A41916" w:rsidRDefault="00215DFF" w:rsidP="0075016A">
            <w:r w:rsidRPr="00A41916">
              <w:t>Stud</w:t>
            </w:r>
            <w:r w:rsidR="00BB323F">
              <w:t>ent*in</w:t>
            </w:r>
          </w:p>
        </w:tc>
      </w:tr>
      <w:tr w:rsidR="00683A46" w14:paraId="0C212433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1EE889B" w14:textId="77777777" w:rsidR="00683A46" w:rsidRDefault="00683A4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26FB6752" w14:textId="77777777" w:rsidR="00683A46" w:rsidDel="009768EA" w:rsidRDefault="00683A4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15B7736F" w14:textId="77777777" w:rsidR="00683A46" w:rsidRDefault="00683A46" w:rsidP="00B11A78"/>
        </w:tc>
        <w:tc>
          <w:tcPr>
            <w:tcW w:w="4934" w:type="dxa"/>
            <w:shd w:val="clear" w:color="auto" w:fill="FFFFFF" w:themeFill="background1"/>
            <w:vAlign w:val="center"/>
          </w:tcPr>
          <w:p w14:paraId="39D4171B" w14:textId="77777777" w:rsidR="00683A46" w:rsidRDefault="00683A46" w:rsidP="0075016A"/>
        </w:tc>
        <w:tc>
          <w:tcPr>
            <w:tcW w:w="4878" w:type="dxa"/>
            <w:shd w:val="clear" w:color="auto" w:fill="FFFFFF" w:themeFill="background1"/>
            <w:vAlign w:val="center"/>
          </w:tcPr>
          <w:p w14:paraId="18873FFA" w14:textId="77777777" w:rsidR="00683A46" w:rsidRDefault="00683A46" w:rsidP="0075016A"/>
        </w:tc>
        <w:tc>
          <w:tcPr>
            <w:tcW w:w="2261" w:type="dxa"/>
            <w:shd w:val="clear" w:color="auto" w:fill="FFFFFF" w:themeFill="background1"/>
            <w:vAlign w:val="center"/>
          </w:tcPr>
          <w:p w14:paraId="17AE1325" w14:textId="77777777" w:rsidR="00683A46" w:rsidRPr="00A41916" w:rsidRDefault="00683A46" w:rsidP="0075016A"/>
        </w:tc>
      </w:tr>
      <w:tr w:rsidR="00FC118F" w14:paraId="72843C64" w14:textId="77777777" w:rsidTr="00B11A78">
        <w:trPr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1321AF50" w14:textId="74D163F8" w:rsidR="00826171" w:rsidRPr="00EC75DF" w:rsidRDefault="00576E4E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  <w:r w:rsidR="008951DC">
              <w:rPr>
                <w:b/>
                <w:color w:val="FFFFFF"/>
              </w:rPr>
              <w:t>1</w:t>
            </w:r>
            <w:r w:rsidR="005F5A0C">
              <w:rPr>
                <w:b/>
                <w:color w:val="FFFFFF"/>
              </w:rPr>
              <w:t>.06.202</w:t>
            </w:r>
            <w:r w:rsidR="008951DC">
              <w:rPr>
                <w:b/>
                <w:color w:val="FFFFFF"/>
              </w:rPr>
              <w:t>7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0E4F463D" w14:textId="4855326D" w:rsidR="00826171" w:rsidRPr="00EC75DF" w:rsidRDefault="00576E4E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  <w:r w:rsidR="008951DC">
              <w:rPr>
                <w:b/>
                <w:color w:val="FFFFFF"/>
              </w:rPr>
              <w:t>2</w:t>
            </w:r>
            <w:r w:rsidR="005F5A0C">
              <w:rPr>
                <w:b/>
                <w:color w:val="FFFFFF"/>
              </w:rPr>
              <w:t>.09.202</w:t>
            </w:r>
            <w:r w:rsidR="008951DC">
              <w:rPr>
                <w:b/>
                <w:color w:val="FFFFFF"/>
              </w:rPr>
              <w:t>7</w:t>
            </w:r>
          </w:p>
        </w:tc>
        <w:tc>
          <w:tcPr>
            <w:tcW w:w="623" w:type="dxa"/>
            <w:shd w:val="clear" w:color="auto" w:fill="E2001A" w:themeFill="accent1"/>
            <w:vAlign w:val="center"/>
          </w:tcPr>
          <w:p w14:paraId="12465227" w14:textId="77777777" w:rsidR="00826171" w:rsidRPr="00EC75DF" w:rsidRDefault="00826171" w:rsidP="00B11A78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12</w:t>
            </w:r>
          </w:p>
        </w:tc>
        <w:tc>
          <w:tcPr>
            <w:tcW w:w="4934" w:type="dxa"/>
            <w:shd w:val="clear" w:color="auto" w:fill="E2001A" w:themeFill="accent1"/>
            <w:vAlign w:val="center"/>
          </w:tcPr>
          <w:p w14:paraId="2ECA5A4A" w14:textId="77777777" w:rsidR="00826171" w:rsidRPr="00EC75DF" w:rsidRDefault="00826171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8" w:type="dxa"/>
            <w:shd w:val="clear" w:color="auto" w:fill="E2001A" w:themeFill="accent1"/>
            <w:vAlign w:val="center"/>
          </w:tcPr>
          <w:p w14:paraId="23F6A499" w14:textId="77777777" w:rsidR="00826171" w:rsidRPr="00EC75DF" w:rsidRDefault="00826171" w:rsidP="0075016A">
            <w:pPr>
              <w:rPr>
                <w:b/>
                <w:color w:val="FFFFFF"/>
              </w:rPr>
            </w:pPr>
          </w:p>
        </w:tc>
        <w:tc>
          <w:tcPr>
            <w:tcW w:w="2261" w:type="dxa"/>
            <w:shd w:val="clear" w:color="auto" w:fill="E2001A" w:themeFill="accent1"/>
            <w:vAlign w:val="center"/>
          </w:tcPr>
          <w:p w14:paraId="481541A5" w14:textId="77777777" w:rsidR="00826171" w:rsidRPr="00A41916" w:rsidRDefault="00826171" w:rsidP="0075016A">
            <w:pPr>
              <w:rPr>
                <w:color w:val="FFFFFF"/>
              </w:rPr>
            </w:pPr>
          </w:p>
        </w:tc>
      </w:tr>
      <w:tr w:rsidR="00FC118F" w:rsidRPr="00150D58" w14:paraId="1F03259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60DC648" w14:textId="77777777" w:rsidR="00F856AF" w:rsidRPr="00832BD8" w:rsidRDefault="00F856A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697C9F08" w14:textId="77777777" w:rsidR="00F856AF" w:rsidRPr="00832BD8" w:rsidRDefault="00F856AF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6CEDDECE" w14:textId="77777777" w:rsidR="00F856AF" w:rsidRPr="00832BD8" w:rsidRDefault="00F856AF" w:rsidP="00B11A78"/>
        </w:tc>
        <w:tc>
          <w:tcPr>
            <w:tcW w:w="4934" w:type="dxa"/>
            <w:shd w:val="clear" w:color="auto" w:fill="FFFFFF" w:themeFill="background1"/>
            <w:vAlign w:val="center"/>
          </w:tcPr>
          <w:p w14:paraId="7C896A10" w14:textId="52E5013E" w:rsidR="00F856AF" w:rsidRPr="00980106" w:rsidRDefault="00B15B76" w:rsidP="0075016A">
            <w:pPr>
              <w:rPr>
                <w:i/>
              </w:rPr>
            </w:pPr>
            <w:r w:rsidRPr="00980106">
              <w:rPr>
                <w:i/>
              </w:rPr>
              <w:t xml:space="preserve">Bereich, in dem die Projektarbeit 1 </w:t>
            </w:r>
            <w:r w:rsidR="00063088">
              <w:rPr>
                <w:i/>
              </w:rPr>
              <w:t>entsteht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3EB6D0F0" w14:textId="05FE8ECD" w:rsidR="00F856AF" w:rsidRPr="00F56491" w:rsidRDefault="00F856AF" w:rsidP="0075016A"/>
        </w:tc>
        <w:tc>
          <w:tcPr>
            <w:tcW w:w="2261" w:type="dxa"/>
            <w:shd w:val="clear" w:color="auto" w:fill="FFFFFF" w:themeFill="background1"/>
            <w:vAlign w:val="center"/>
          </w:tcPr>
          <w:p w14:paraId="067A5B09" w14:textId="11B8FB82" w:rsidR="00F856AF" w:rsidRPr="00A41916" w:rsidRDefault="00F856AF" w:rsidP="0075016A"/>
        </w:tc>
      </w:tr>
      <w:tr w:rsidR="005D5A79" w14:paraId="3A46E20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6C4CF1E" w14:textId="77777777" w:rsidR="005D5A79" w:rsidRDefault="005D5A79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574A8884" w14:textId="77777777" w:rsidR="005D5A79" w:rsidRDefault="005D5A79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616408E4" w14:textId="77777777" w:rsidR="005D5A79" w:rsidRDefault="005D5A79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55B603F8" w14:textId="00956413" w:rsidR="005D5A79" w:rsidRDefault="005D5A79" w:rsidP="0075016A">
            <w:r>
              <w:t>Begrüßung Stud.</w:t>
            </w:r>
            <w:r w:rsidR="00BB323F">
              <w:t>,</w:t>
            </w:r>
            <w:r>
              <w:t xml:space="preserve"> Zielvereinbarungsgespräch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42C32593" w14:textId="77777777" w:rsidR="005D5A79" w:rsidRDefault="005D5A79" w:rsidP="0075016A"/>
        </w:tc>
        <w:tc>
          <w:tcPr>
            <w:tcW w:w="2261" w:type="dxa"/>
            <w:shd w:val="clear" w:color="auto" w:fill="FFFFFF" w:themeFill="background1"/>
            <w:vAlign w:val="center"/>
          </w:tcPr>
          <w:p w14:paraId="53854222" w14:textId="7E2CE911" w:rsidR="005D5A79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BB323F" w14:paraId="15D68EA1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C58F70F" w14:textId="77777777" w:rsidR="00BB323F" w:rsidRDefault="00BB323F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0C0AEB38" w14:textId="77777777" w:rsidR="00BB323F" w:rsidRDefault="00BB323F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19EE84FC" w14:textId="77777777" w:rsidR="00BB323F" w:rsidRDefault="00BB323F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6E706F84" w14:textId="589B6919" w:rsidR="00BB323F" w:rsidRDefault="00BB323F" w:rsidP="0075016A">
            <w:r>
              <w:t>Einsatzgebiet, Aufgabenfeld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6A730F17" w14:textId="5D1BCEDA" w:rsidR="00BB323F" w:rsidRDefault="00314036" w:rsidP="0075016A">
            <w:r>
              <w:t>Aufgaben zur Erstellung der Projektarbeit 1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5B16D42C" w14:textId="0EDB7B2F" w:rsidR="00BB323F" w:rsidRDefault="00EC6D4B" w:rsidP="0075016A">
            <w:r>
              <w:t>Ansprechpartner*in</w:t>
            </w:r>
          </w:p>
        </w:tc>
      </w:tr>
      <w:tr w:rsidR="00BB323F" w14:paraId="17F4DA78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32A6684" w14:textId="77777777" w:rsidR="00BB323F" w:rsidRDefault="00BB323F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6CABC059" w14:textId="77777777" w:rsidR="00BB323F" w:rsidRDefault="00BB323F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13FF13D7" w14:textId="77777777" w:rsidR="00BB323F" w:rsidRDefault="00BB323F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3BA8DC2C" w14:textId="7AE271C2" w:rsidR="00BB323F" w:rsidRDefault="00BB323F" w:rsidP="0075016A">
            <w:r>
              <w:t>Einsatzgebiet, Aufgabenfeld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58135F3F" w14:textId="5C332958" w:rsidR="00BB323F" w:rsidRDefault="00BB323F" w:rsidP="0075016A">
            <w:r>
              <w:t>konkrete Arbeiten und Aufträge, Lernziele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7A39D6DD" w14:textId="31C5F733" w:rsidR="00BB323F" w:rsidRDefault="00EC6D4B" w:rsidP="0075016A">
            <w:r>
              <w:t>Ansprechpartner*in</w:t>
            </w:r>
          </w:p>
        </w:tc>
      </w:tr>
      <w:tr w:rsidR="00BB323F" w14:paraId="39E999BD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276DDC93" w14:textId="77777777" w:rsidR="00BB323F" w:rsidRDefault="00BB323F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3CB3C8F9" w14:textId="77777777" w:rsidR="00BB323F" w:rsidRDefault="00BB323F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5831BC91" w14:textId="77777777" w:rsidR="00BB323F" w:rsidRDefault="00BB323F" w:rsidP="0075016A"/>
        </w:tc>
        <w:tc>
          <w:tcPr>
            <w:tcW w:w="4934" w:type="dxa"/>
            <w:shd w:val="clear" w:color="auto" w:fill="FFFFFF" w:themeFill="background1"/>
            <w:vAlign w:val="center"/>
          </w:tcPr>
          <w:p w14:paraId="071BE4CA" w14:textId="12A93E64" w:rsidR="00BB323F" w:rsidRDefault="00BB323F" w:rsidP="0075016A">
            <w:r>
              <w:t>Einsatzgebiet, Aufgabenfeld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5424D241" w14:textId="01CB3429" w:rsidR="00BB323F" w:rsidRDefault="00BB323F" w:rsidP="0075016A">
            <w:r>
              <w:t>konkrete Arbeiten und Aufträge, Lernziele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23A2DC49" w14:textId="6B9CB45A" w:rsidR="00BB323F" w:rsidRDefault="00EC6D4B" w:rsidP="0075016A">
            <w:r>
              <w:t>Ansprechpartner*in</w:t>
            </w:r>
          </w:p>
        </w:tc>
      </w:tr>
      <w:tr w:rsidR="00215DFF" w14:paraId="21FE7E54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1BBAA7F" w14:textId="77777777" w:rsidR="00215DFF" w:rsidRDefault="00215DF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2788A4E0" w14:textId="1FCB747B" w:rsidR="00215DFF" w:rsidRDefault="003B0BF5" w:rsidP="00B11A78">
            <w:r>
              <w:t>19.05.2027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4029FDF1" w14:textId="77777777" w:rsidR="00215DFF" w:rsidRDefault="00215DFF" w:rsidP="00B11A78"/>
        </w:tc>
        <w:tc>
          <w:tcPr>
            <w:tcW w:w="4934" w:type="dxa"/>
            <w:shd w:val="clear" w:color="auto" w:fill="FFFFFF" w:themeFill="background1"/>
            <w:vAlign w:val="center"/>
          </w:tcPr>
          <w:p w14:paraId="25FFD4DA" w14:textId="77777777" w:rsidR="00215DFF" w:rsidRDefault="00215DFF" w:rsidP="0075016A">
            <w:r>
              <w:t>Letzter Abgabetermin Themenantrag Projektarbeit 1</w:t>
            </w:r>
          </w:p>
        </w:tc>
        <w:tc>
          <w:tcPr>
            <w:tcW w:w="4878" w:type="dxa"/>
            <w:shd w:val="clear" w:color="auto" w:fill="FFFFFF" w:themeFill="background1"/>
            <w:vAlign w:val="center"/>
          </w:tcPr>
          <w:p w14:paraId="629581EA" w14:textId="75BFC805" w:rsidR="00215DFF" w:rsidRPr="00A41916" w:rsidRDefault="00BB323F" w:rsidP="0075016A">
            <w:r>
              <w:t>Themenantrag und Exposé, Grundlage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1CA5DC3B" w14:textId="59696B2A" w:rsidR="00215DFF" w:rsidRPr="00A41916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BB323F" w:rsidRPr="00BB323F" w14:paraId="78CF40DC" w14:textId="77777777" w:rsidTr="00B11A78">
        <w:trPr>
          <w:trHeight w:val="340"/>
        </w:trPr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412D84" w14:textId="77777777" w:rsidR="00215DFF" w:rsidRPr="00980106" w:rsidRDefault="00215DFF" w:rsidP="00B11A78">
            <w:pPr>
              <w:rPr>
                <w:color w:val="808080" w:themeColor="background1" w:themeShade="80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7BE1FE" w14:textId="6F33F461" w:rsidR="00215DFF" w:rsidRPr="00980106" w:rsidRDefault="003B0BF5" w:rsidP="00B11A78">
            <w:pPr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16.06.2027</w:t>
            </w:r>
          </w:p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999A3B" w14:textId="77777777" w:rsidR="00215DFF" w:rsidRPr="00980106" w:rsidRDefault="00215DFF" w:rsidP="00B11A78">
            <w:pPr>
              <w:rPr>
                <w:color w:val="808080" w:themeColor="background1" w:themeShade="80"/>
              </w:rPr>
            </w:pPr>
          </w:p>
        </w:tc>
        <w:tc>
          <w:tcPr>
            <w:tcW w:w="49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BE6B73" w14:textId="77777777" w:rsidR="00215DFF" w:rsidRPr="00980106" w:rsidRDefault="00215DFF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Genehmigung Thema Projektarbeit 1 durch DHBW</w:t>
            </w:r>
          </w:p>
        </w:tc>
        <w:tc>
          <w:tcPr>
            <w:tcW w:w="48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2D0674" w14:textId="31F40DF1" w:rsidR="00215DFF" w:rsidRPr="00980106" w:rsidRDefault="00215DFF" w:rsidP="00C81510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Beginn der </w:t>
            </w:r>
            <w:r w:rsidR="00C81510">
              <w:rPr>
                <w:color w:val="808080" w:themeColor="background1" w:themeShade="80"/>
              </w:rPr>
              <w:t>10</w:t>
            </w:r>
            <w:r w:rsidRPr="00980106">
              <w:rPr>
                <w:color w:val="808080" w:themeColor="background1" w:themeShade="80"/>
              </w:rPr>
              <w:t>-wöchigen Bearbeitungsfrist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5D4FE8" w14:textId="77777777" w:rsidR="00215DFF" w:rsidRPr="00980106" w:rsidRDefault="00215DFF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Studiengangsleitung</w:t>
            </w:r>
          </w:p>
        </w:tc>
      </w:tr>
      <w:tr w:rsidR="00215DFF" w14:paraId="6B97148A" w14:textId="77777777" w:rsidTr="00B11A78">
        <w:trPr>
          <w:trHeight w:val="340"/>
        </w:trPr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F81FFF" w14:textId="77777777" w:rsidR="00215DFF" w:rsidRDefault="00215DFF" w:rsidP="0075016A"/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F05F03" w14:textId="77777777" w:rsidR="00215DFF" w:rsidRDefault="00215DFF" w:rsidP="0075016A"/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79ED14" w14:textId="77777777" w:rsidR="00215DFF" w:rsidRDefault="00215DFF" w:rsidP="0075016A"/>
        </w:tc>
        <w:tc>
          <w:tcPr>
            <w:tcW w:w="49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88DCD4" w14:textId="27AE2914" w:rsidR="00215DFF" w:rsidRDefault="00215DFF" w:rsidP="0075016A">
            <w:r>
              <w:t>Verabschiedung Stud.</w:t>
            </w:r>
            <w:r w:rsidR="00BB323F">
              <w:t>,</w:t>
            </w:r>
            <w:r>
              <w:t xml:space="preserve"> Reflexionsgespräch</w:t>
            </w:r>
          </w:p>
        </w:tc>
        <w:tc>
          <w:tcPr>
            <w:tcW w:w="48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8C6C36" w14:textId="6C22BF12" w:rsidR="00215DFF" w:rsidRPr="0004731B" w:rsidRDefault="00BB323F" w:rsidP="0075016A">
            <w:pPr>
              <w:rPr>
                <w:sz w:val="16"/>
                <w:szCs w:val="16"/>
              </w:rPr>
            </w:pPr>
            <w:r>
              <w:t>Reflexionsbericht (Abgabe bis 30.09. bei DHBW)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201A1F" w14:textId="0C090A22" w:rsidR="00215DFF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8E651E" w14:paraId="220BFBAB" w14:textId="77777777" w:rsidTr="00B11A78">
        <w:trPr>
          <w:trHeight w:val="227"/>
        </w:trPr>
        <w:tc>
          <w:tcPr>
            <w:tcW w:w="121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FE323A9" w14:textId="77777777" w:rsidR="008E651E" w:rsidRDefault="008E651E" w:rsidP="0075016A"/>
        </w:tc>
        <w:tc>
          <w:tcPr>
            <w:tcW w:w="121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7DBC19D" w14:textId="77777777" w:rsidR="008E651E" w:rsidRDefault="008E651E" w:rsidP="0075016A"/>
        </w:tc>
        <w:tc>
          <w:tcPr>
            <w:tcW w:w="623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49F9F37" w14:textId="77777777" w:rsidR="008E651E" w:rsidRDefault="008E651E" w:rsidP="0075016A"/>
        </w:tc>
        <w:tc>
          <w:tcPr>
            <w:tcW w:w="493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AABF280" w14:textId="77777777" w:rsidR="008E651E" w:rsidRDefault="008E651E" w:rsidP="0075016A"/>
        </w:tc>
        <w:tc>
          <w:tcPr>
            <w:tcW w:w="4878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82D32C" w14:textId="77777777" w:rsidR="008E651E" w:rsidRPr="0004731B" w:rsidRDefault="008E651E" w:rsidP="0075016A">
            <w:pPr>
              <w:rPr>
                <w:sz w:val="16"/>
                <w:szCs w:val="16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EBFB14" w14:textId="77777777" w:rsidR="008E651E" w:rsidRDefault="008E651E" w:rsidP="0075016A"/>
        </w:tc>
      </w:tr>
    </w:tbl>
    <w:p w14:paraId="224C3F74" w14:textId="77777777" w:rsidR="007E4C3D" w:rsidRDefault="007E4C3D">
      <w:r>
        <w:br w:type="page"/>
      </w:r>
    </w:p>
    <w:tbl>
      <w:tblPr>
        <w:tblStyle w:val="Tabellenraster"/>
        <w:tblW w:w="15125" w:type="dxa"/>
        <w:tblInd w:w="-5" w:type="dxa"/>
        <w:tblLook w:val="04A0" w:firstRow="1" w:lastRow="0" w:firstColumn="1" w:lastColumn="0" w:noHBand="0" w:noVBand="1"/>
      </w:tblPr>
      <w:tblGrid>
        <w:gridCol w:w="1217"/>
        <w:gridCol w:w="1217"/>
        <w:gridCol w:w="623"/>
        <w:gridCol w:w="4932"/>
        <w:gridCol w:w="4876"/>
        <w:gridCol w:w="2260"/>
      </w:tblGrid>
      <w:tr w:rsidR="00BB323F" w:rsidRPr="00BB323F" w14:paraId="2B8C5850" w14:textId="77777777" w:rsidTr="00B11A78">
        <w:trPr>
          <w:trHeight w:val="340"/>
        </w:trPr>
        <w:tc>
          <w:tcPr>
            <w:tcW w:w="1217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6B0A608" w14:textId="03BA6F4B" w:rsidR="00755E94" w:rsidRPr="00980106" w:rsidRDefault="00755E94" w:rsidP="00B11A78">
            <w:pPr>
              <w:rPr>
                <w:bCs/>
                <w:color w:val="C00000"/>
              </w:rPr>
            </w:pPr>
          </w:p>
        </w:tc>
        <w:tc>
          <w:tcPr>
            <w:tcW w:w="121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1DE6BFA" w14:textId="77777777" w:rsidR="00755E94" w:rsidRPr="00980106" w:rsidRDefault="00755E94" w:rsidP="00B11A78">
            <w:pPr>
              <w:rPr>
                <w:bCs/>
                <w:color w:val="C00000"/>
                <w:sz w:val="18"/>
                <w:szCs w:val="18"/>
              </w:rPr>
            </w:pPr>
          </w:p>
        </w:tc>
        <w:tc>
          <w:tcPr>
            <w:tcW w:w="623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CE14550" w14:textId="77777777" w:rsidR="00755E94" w:rsidRPr="00980106" w:rsidRDefault="00755E94" w:rsidP="00B11A78">
            <w:pPr>
              <w:rPr>
                <w:bCs/>
                <w:color w:val="C00000"/>
                <w:spacing w:val="10"/>
                <w:sz w:val="14"/>
                <w:szCs w:val="14"/>
              </w:rPr>
            </w:pPr>
          </w:p>
        </w:tc>
        <w:tc>
          <w:tcPr>
            <w:tcW w:w="493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92CF2B1" w14:textId="51D65FBD" w:rsidR="00755E94" w:rsidRPr="00980106" w:rsidRDefault="008E651E" w:rsidP="0075016A">
            <w:pPr>
              <w:rPr>
                <w:bCs/>
                <w:color w:val="C00000"/>
                <w:spacing w:val="10"/>
              </w:rPr>
            </w:pPr>
            <w:r w:rsidRPr="00980106">
              <w:rPr>
                <w:bCs/>
                <w:color w:val="C00000"/>
                <w:spacing w:val="10"/>
              </w:rPr>
              <w:t>ZWEITES STUDIENJAHR</w:t>
            </w:r>
          </w:p>
        </w:tc>
        <w:tc>
          <w:tcPr>
            <w:tcW w:w="4876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6747F7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140BC81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</w:tr>
      <w:tr w:rsidR="00596EDD" w:rsidRPr="008744C5" w14:paraId="707647EA" w14:textId="77777777" w:rsidTr="00B11A78">
        <w:trPr>
          <w:trHeight w:val="340"/>
        </w:trPr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14:paraId="62F49E80" w14:textId="77777777" w:rsidR="00596EDD" w:rsidRDefault="00596EDD" w:rsidP="00B11A78"/>
        </w:tc>
        <w:tc>
          <w:tcPr>
            <w:tcW w:w="1217" w:type="dxa"/>
            <w:vAlign w:val="center"/>
          </w:tcPr>
          <w:p w14:paraId="5D717874" w14:textId="77777777" w:rsidR="00596EDD" w:rsidRPr="00D6183A" w:rsidRDefault="00596EDD" w:rsidP="00B11A78">
            <w:pPr>
              <w:rPr>
                <w:b/>
                <w:sz w:val="18"/>
                <w:szCs w:val="18"/>
              </w:rPr>
            </w:pPr>
          </w:p>
        </w:tc>
        <w:tc>
          <w:tcPr>
            <w:tcW w:w="623" w:type="dxa"/>
            <w:tcMar>
              <w:left w:w="0" w:type="dxa"/>
              <w:right w:w="0" w:type="dxa"/>
            </w:tcMar>
            <w:vAlign w:val="center"/>
          </w:tcPr>
          <w:p w14:paraId="6526DFD1" w14:textId="77777777" w:rsidR="00596EDD" w:rsidRPr="00D6183A" w:rsidRDefault="00596EDD" w:rsidP="00B11A78">
            <w:pPr>
              <w:rPr>
                <w:b/>
                <w:sz w:val="14"/>
                <w:szCs w:val="14"/>
              </w:rPr>
            </w:pPr>
          </w:p>
        </w:tc>
        <w:tc>
          <w:tcPr>
            <w:tcW w:w="4932" w:type="dxa"/>
            <w:vAlign w:val="center"/>
          </w:tcPr>
          <w:p w14:paraId="1F65416D" w14:textId="77777777" w:rsidR="00596EDD" w:rsidRDefault="00596EDD" w:rsidP="0075016A">
            <w:pPr>
              <w:rPr>
                <w:b/>
              </w:rPr>
            </w:pPr>
          </w:p>
        </w:tc>
        <w:tc>
          <w:tcPr>
            <w:tcW w:w="4876" w:type="dxa"/>
            <w:vAlign w:val="center"/>
          </w:tcPr>
          <w:p w14:paraId="0A8BA6AD" w14:textId="77777777" w:rsidR="00596EDD" w:rsidRPr="008744C5" w:rsidRDefault="00596EDD" w:rsidP="0075016A">
            <w:pPr>
              <w:rPr>
                <w:b/>
              </w:rPr>
            </w:pPr>
          </w:p>
        </w:tc>
        <w:tc>
          <w:tcPr>
            <w:tcW w:w="2260" w:type="dxa"/>
            <w:vAlign w:val="center"/>
          </w:tcPr>
          <w:p w14:paraId="2A85F78B" w14:textId="77777777" w:rsidR="00596EDD" w:rsidRPr="008744C5" w:rsidRDefault="00596EDD" w:rsidP="0075016A">
            <w:pPr>
              <w:rPr>
                <w:b/>
              </w:rPr>
            </w:pPr>
          </w:p>
        </w:tc>
      </w:tr>
      <w:tr w:rsidR="008E651E" w:rsidRPr="008744C5" w14:paraId="5BC3F83D" w14:textId="77777777" w:rsidTr="00B11A78">
        <w:trPr>
          <w:trHeight w:val="340"/>
        </w:trPr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14:paraId="64ED50E3" w14:textId="39F25636" w:rsidR="008E651E" w:rsidRPr="00D6183A" w:rsidRDefault="008E651E" w:rsidP="00B11A78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D6183A">
              <w:rPr>
                <w:b/>
                <w:sz w:val="18"/>
                <w:szCs w:val="18"/>
              </w:rPr>
              <w:t>Zeitraum von</w:t>
            </w:r>
          </w:p>
        </w:tc>
        <w:tc>
          <w:tcPr>
            <w:tcW w:w="1217" w:type="dxa"/>
            <w:vAlign w:val="center"/>
          </w:tcPr>
          <w:p w14:paraId="7F44F259" w14:textId="77777777" w:rsidR="008E651E" w:rsidRPr="00D6183A" w:rsidRDefault="008E651E" w:rsidP="00B11A78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bis</w:t>
            </w:r>
          </w:p>
        </w:tc>
        <w:tc>
          <w:tcPr>
            <w:tcW w:w="623" w:type="dxa"/>
            <w:tcMar>
              <w:left w:w="0" w:type="dxa"/>
              <w:right w:w="0" w:type="dxa"/>
            </w:tcMar>
            <w:vAlign w:val="center"/>
          </w:tcPr>
          <w:p w14:paraId="13123107" w14:textId="77777777" w:rsidR="008E651E" w:rsidRPr="00D6183A" w:rsidRDefault="008E651E" w:rsidP="00B11A78">
            <w:pPr>
              <w:rPr>
                <w:b/>
                <w:sz w:val="14"/>
                <w:szCs w:val="14"/>
              </w:rPr>
            </w:pPr>
            <w:r w:rsidRPr="00D6183A">
              <w:rPr>
                <w:b/>
                <w:sz w:val="14"/>
                <w:szCs w:val="14"/>
              </w:rPr>
              <w:t>Wochen</w:t>
            </w:r>
          </w:p>
        </w:tc>
        <w:tc>
          <w:tcPr>
            <w:tcW w:w="4932" w:type="dxa"/>
            <w:vAlign w:val="center"/>
          </w:tcPr>
          <w:p w14:paraId="3BEF9436" w14:textId="2823C801" w:rsidR="008E651E" w:rsidRPr="008744C5" w:rsidRDefault="008E651E" w:rsidP="0075016A">
            <w:pPr>
              <w:rPr>
                <w:b/>
              </w:rPr>
            </w:pPr>
            <w:r>
              <w:rPr>
                <w:b/>
              </w:rPr>
              <w:t>Mögliche Bereiche,</w:t>
            </w:r>
            <w:r w:rsidRPr="008744C5">
              <w:rPr>
                <w:b/>
              </w:rPr>
              <w:t xml:space="preserve"> </w:t>
            </w:r>
            <w:r>
              <w:rPr>
                <w:b/>
              </w:rPr>
              <w:t>Themen</w:t>
            </w:r>
          </w:p>
        </w:tc>
        <w:tc>
          <w:tcPr>
            <w:tcW w:w="4876" w:type="dxa"/>
            <w:vAlign w:val="center"/>
          </w:tcPr>
          <w:p w14:paraId="7115BE12" w14:textId="7FBC88E1" w:rsidR="008E651E" w:rsidRPr="008744C5" w:rsidRDefault="008E651E" w:rsidP="0075016A">
            <w:pPr>
              <w:rPr>
                <w:b/>
              </w:rPr>
            </w:pPr>
            <w:r w:rsidRPr="008744C5">
              <w:rPr>
                <w:b/>
              </w:rPr>
              <w:t>Ausbildungs</w:t>
            </w:r>
            <w:r>
              <w:rPr>
                <w:b/>
              </w:rPr>
              <w:t>inhalte</w:t>
            </w:r>
            <w:r w:rsidR="007E4C3D">
              <w:rPr>
                <w:b/>
              </w:rPr>
              <w:t xml:space="preserve">, </w:t>
            </w:r>
            <w:r w:rsidRPr="008744C5">
              <w:rPr>
                <w:b/>
              </w:rPr>
              <w:t>Lern-Schwerpunkte</w:t>
            </w:r>
          </w:p>
        </w:tc>
        <w:tc>
          <w:tcPr>
            <w:tcW w:w="2260" w:type="dxa"/>
            <w:vAlign w:val="center"/>
          </w:tcPr>
          <w:p w14:paraId="6A29AC4D" w14:textId="77777777" w:rsidR="008E651E" w:rsidRPr="008744C5" w:rsidRDefault="008E651E" w:rsidP="0075016A">
            <w:pPr>
              <w:rPr>
                <w:b/>
              </w:rPr>
            </w:pPr>
            <w:r w:rsidRPr="008744C5">
              <w:rPr>
                <w:b/>
              </w:rPr>
              <w:t>Verantwortlich</w:t>
            </w:r>
          </w:p>
        </w:tc>
      </w:tr>
      <w:tr w:rsidR="007E4C3D" w:rsidRPr="007E4C3D" w14:paraId="27A18ECF" w14:textId="77777777" w:rsidTr="00B11A78">
        <w:trPr>
          <w:cantSplit/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08171614" w14:textId="7CFC50AF" w:rsidR="00FC118F" w:rsidRPr="00980106" w:rsidRDefault="00576E4E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</w:t>
            </w:r>
            <w:r w:rsidR="008951DC" w:rsidRPr="00980106">
              <w:rPr>
                <w:b/>
                <w:color w:val="595959" w:themeColor="text1" w:themeTint="A6"/>
              </w:rPr>
              <w:t>3</w:t>
            </w:r>
            <w:r w:rsidR="005F5A0C" w:rsidRPr="00980106">
              <w:rPr>
                <w:b/>
                <w:color w:val="595959" w:themeColor="text1" w:themeTint="A6"/>
              </w:rPr>
              <w:t>.09.202</w:t>
            </w:r>
            <w:r w:rsidR="008951DC" w:rsidRPr="00980106">
              <w:rPr>
                <w:b/>
                <w:color w:val="595959" w:themeColor="text1" w:themeTint="A6"/>
              </w:rPr>
              <w:t>7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78B6AF8A" w14:textId="17A3510D" w:rsidR="00FC118F" w:rsidRPr="00980106" w:rsidRDefault="001E69EC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0</w:t>
            </w:r>
            <w:r w:rsidR="008951DC" w:rsidRPr="00980106">
              <w:rPr>
                <w:b/>
                <w:color w:val="595959" w:themeColor="text1" w:themeTint="A6"/>
              </w:rPr>
              <w:t>5</w:t>
            </w:r>
            <w:r w:rsidR="005F5A0C" w:rsidRPr="00980106">
              <w:rPr>
                <w:b/>
                <w:color w:val="595959" w:themeColor="text1" w:themeTint="A6"/>
              </w:rPr>
              <w:t>.12.202</w:t>
            </w:r>
            <w:r w:rsidR="008951DC" w:rsidRPr="00980106">
              <w:rPr>
                <w:b/>
                <w:color w:val="595959" w:themeColor="text1" w:themeTint="A6"/>
              </w:rPr>
              <w:t>7</w:t>
            </w:r>
          </w:p>
        </w:tc>
        <w:tc>
          <w:tcPr>
            <w:tcW w:w="623" w:type="dxa"/>
            <w:shd w:val="clear" w:color="auto" w:fill="BFBFBF" w:themeFill="background1" w:themeFillShade="BF"/>
            <w:vAlign w:val="center"/>
          </w:tcPr>
          <w:p w14:paraId="13793CC4" w14:textId="77777777" w:rsidR="00FC118F" w:rsidRPr="00980106" w:rsidRDefault="00FC118F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2D1CF9F4" w14:textId="77777777" w:rsidR="00FC118F" w:rsidRPr="00980106" w:rsidRDefault="00FC118F" w:rsidP="0075016A">
            <w:pPr>
              <w:keepNext/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3. Theoriesemester</w:t>
            </w:r>
          </w:p>
        </w:tc>
        <w:tc>
          <w:tcPr>
            <w:tcW w:w="4876" w:type="dxa"/>
            <w:shd w:val="clear" w:color="auto" w:fill="BFBFBF" w:themeFill="background1" w:themeFillShade="BF"/>
            <w:vAlign w:val="center"/>
          </w:tcPr>
          <w:p w14:paraId="4BADDBCF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0" w:type="dxa"/>
            <w:shd w:val="clear" w:color="auto" w:fill="BFBFBF" w:themeFill="background1" w:themeFillShade="BF"/>
            <w:vAlign w:val="center"/>
          </w:tcPr>
          <w:p w14:paraId="67D669B1" w14:textId="77777777" w:rsidR="00FC118F" w:rsidRPr="00980106" w:rsidRDefault="004F2A1A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7E4C3D" w:rsidRPr="007E4C3D" w14:paraId="286E072E" w14:textId="77777777" w:rsidTr="00B11A78">
        <w:trPr>
          <w:cantSplit/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BF05710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4E490609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62795F9C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6555C36E" w14:textId="06A8D45E" w:rsidR="005D5A79" w:rsidRPr="00980106" w:rsidRDefault="00437045" w:rsidP="0075016A">
            <w:pPr>
              <w:rPr>
                <w:b/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Empirische Forschungsmethoden, </w:t>
            </w:r>
            <w:r w:rsidR="00061765" w:rsidRPr="00980106">
              <w:rPr>
                <w:color w:val="808080" w:themeColor="background1" w:themeShade="80"/>
              </w:rPr>
              <w:t>Data Science,</w:t>
            </w:r>
            <w:r w:rsidRPr="00980106">
              <w:rPr>
                <w:color w:val="808080" w:themeColor="background1" w:themeShade="80"/>
              </w:rPr>
              <w:t xml:space="preserve"> Bürgerliches Recht, </w:t>
            </w:r>
            <w:r w:rsidR="00061765" w:rsidRPr="00980106">
              <w:rPr>
                <w:color w:val="808080" w:themeColor="background1" w:themeShade="80"/>
              </w:rPr>
              <w:t>Preis</w:t>
            </w:r>
            <w:r w:rsidRPr="00980106">
              <w:rPr>
                <w:color w:val="808080" w:themeColor="background1" w:themeShade="80"/>
              </w:rPr>
              <w:t xml:space="preserve">management, Produktmanagement, Konzepte der Agrar- &amp; Ernährungspolitik, Grundlagen des Lebensmittelrechts, </w:t>
            </w:r>
            <w:r w:rsidR="00061765" w:rsidRPr="00980106">
              <w:rPr>
                <w:color w:val="808080" w:themeColor="background1" w:themeShade="80"/>
              </w:rPr>
              <w:t>QM</w:t>
            </w:r>
            <w:r w:rsidRPr="00980106">
              <w:rPr>
                <w:color w:val="808080" w:themeColor="background1" w:themeShade="80"/>
              </w:rPr>
              <w:t xml:space="preserve"> in der Lebensmittelwirtschaft</w:t>
            </w:r>
            <w:r w:rsidR="00061765" w:rsidRPr="00980106">
              <w:rPr>
                <w:color w:val="808080" w:themeColor="background1" w:themeShade="80"/>
              </w:rPr>
              <w:t xml:space="preserve">, </w:t>
            </w:r>
            <w:r w:rsidR="0026074F" w:rsidRPr="00980106">
              <w:rPr>
                <w:color w:val="808080" w:themeColor="background1" w:themeShade="80"/>
              </w:rPr>
              <w:t>Warenkunde</w:t>
            </w:r>
            <w:r w:rsidRPr="00980106">
              <w:rPr>
                <w:color w:val="808080" w:themeColor="background1" w:themeShade="80"/>
              </w:rPr>
              <w:t xml:space="preserve"> Grundnahrungsmittel, Grundlagen der Makroökonomik</w:t>
            </w:r>
            <w:r w:rsidR="002D57A6" w:rsidRPr="00980106">
              <w:rPr>
                <w:color w:val="808080" w:themeColor="background1" w:themeShade="80"/>
              </w:rPr>
              <w:t>, Kleines Wahlmodul</w:t>
            </w:r>
            <w:r w:rsidR="00B679CA">
              <w:rPr>
                <w:color w:val="808080" w:themeColor="background1" w:themeShade="80"/>
              </w:rPr>
              <w:t xml:space="preserve">, </w:t>
            </w:r>
            <w:bookmarkStart w:id="1" w:name="_GoBack"/>
            <w:bookmarkEnd w:id="1"/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2637320C" w14:textId="4A2F8DEB" w:rsidR="005D5A79" w:rsidRPr="00980106" w:rsidRDefault="005D5A79" w:rsidP="0075016A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2E87BD18" w14:textId="77777777" w:rsidR="005D5A79" w:rsidRPr="00980106" w:rsidRDefault="005D5A79" w:rsidP="0075016A">
            <w:pPr>
              <w:rPr>
                <w:color w:val="808080" w:themeColor="background1" w:themeShade="80"/>
              </w:rPr>
            </w:pPr>
          </w:p>
        </w:tc>
      </w:tr>
      <w:tr w:rsidR="003D6473" w14:paraId="1351D60E" w14:textId="77777777" w:rsidTr="00B11A78">
        <w:trPr>
          <w:trHeight w:val="340"/>
        </w:trPr>
        <w:tc>
          <w:tcPr>
            <w:tcW w:w="1217" w:type="dxa"/>
            <w:shd w:val="clear" w:color="auto" w:fill="auto"/>
            <w:vAlign w:val="center"/>
          </w:tcPr>
          <w:p w14:paraId="201631CD" w14:textId="77777777" w:rsidR="003D6473" w:rsidRDefault="003D6473" w:rsidP="00B11A78"/>
        </w:tc>
        <w:tc>
          <w:tcPr>
            <w:tcW w:w="1217" w:type="dxa"/>
            <w:shd w:val="clear" w:color="auto" w:fill="auto"/>
            <w:vAlign w:val="center"/>
          </w:tcPr>
          <w:p w14:paraId="0E8140E5" w14:textId="21650D00" w:rsidR="003D6473" w:rsidRDefault="003B0BF5" w:rsidP="00B11A78">
            <w:r>
              <w:t>15.09.2027</w:t>
            </w:r>
          </w:p>
        </w:tc>
        <w:tc>
          <w:tcPr>
            <w:tcW w:w="623" w:type="dxa"/>
            <w:shd w:val="clear" w:color="auto" w:fill="auto"/>
            <w:vAlign w:val="center"/>
          </w:tcPr>
          <w:p w14:paraId="0FA3463E" w14:textId="77777777" w:rsidR="003D6473" w:rsidRDefault="003D6473" w:rsidP="00B11A78"/>
        </w:tc>
        <w:tc>
          <w:tcPr>
            <w:tcW w:w="4932" w:type="dxa"/>
            <w:shd w:val="clear" w:color="auto" w:fill="auto"/>
            <w:vAlign w:val="center"/>
          </w:tcPr>
          <w:p w14:paraId="05CA8315" w14:textId="77777777" w:rsidR="003D6473" w:rsidRDefault="003D6473" w:rsidP="0075016A">
            <w:r>
              <w:t>Letzter Abgabetermin der Projektarbeit 1</w:t>
            </w:r>
          </w:p>
        </w:tc>
        <w:tc>
          <w:tcPr>
            <w:tcW w:w="4876" w:type="dxa"/>
            <w:shd w:val="clear" w:color="auto" w:fill="auto"/>
            <w:vAlign w:val="center"/>
          </w:tcPr>
          <w:p w14:paraId="451365D7" w14:textId="0B5A4B63" w:rsidR="003D6473" w:rsidRPr="00A41916" w:rsidRDefault="007E4C3D" w:rsidP="0075016A">
            <w:r>
              <w:t>Projektarbeit abgeben</w:t>
            </w:r>
          </w:p>
        </w:tc>
        <w:tc>
          <w:tcPr>
            <w:tcW w:w="2260" w:type="dxa"/>
            <w:shd w:val="clear" w:color="auto" w:fill="auto"/>
            <w:vAlign w:val="center"/>
          </w:tcPr>
          <w:p w14:paraId="1436BF33" w14:textId="7EDC1A9E" w:rsidR="003D6473" w:rsidRPr="00A41916" w:rsidRDefault="003D6473" w:rsidP="0075016A">
            <w:r w:rsidRPr="00A41916">
              <w:t>Stud</w:t>
            </w:r>
            <w:r w:rsidR="00683A46">
              <w:t>.</w:t>
            </w:r>
          </w:p>
        </w:tc>
      </w:tr>
      <w:tr w:rsidR="008E651E" w14:paraId="6324BEC7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7E565D7" w14:textId="77777777" w:rsidR="008E651E" w:rsidRDefault="008E651E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5680B23C" w14:textId="77777777" w:rsidR="008E651E" w:rsidRDefault="008E651E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22428C6D" w14:textId="77777777" w:rsidR="008E651E" w:rsidRDefault="008E651E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6E120943" w14:textId="77777777" w:rsidR="008E651E" w:rsidRDefault="008E651E" w:rsidP="0075016A"/>
        </w:tc>
        <w:tc>
          <w:tcPr>
            <w:tcW w:w="4876" w:type="dxa"/>
            <w:shd w:val="clear" w:color="auto" w:fill="FFFFFF" w:themeFill="background1"/>
            <w:vAlign w:val="center"/>
          </w:tcPr>
          <w:p w14:paraId="44FA3D1C" w14:textId="77777777" w:rsidR="008E651E" w:rsidRPr="00A41916" w:rsidRDefault="008E651E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4F07390E" w14:textId="77777777" w:rsidR="008E651E" w:rsidRPr="00A41916" w:rsidRDefault="008E651E" w:rsidP="0075016A"/>
        </w:tc>
      </w:tr>
      <w:tr w:rsidR="003D6473" w:rsidRPr="00EC75DF" w14:paraId="2AF4ACBB" w14:textId="77777777" w:rsidTr="00B11A78">
        <w:trPr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458D9859" w14:textId="4A5461DD" w:rsidR="003D6473" w:rsidRPr="00EC75DF" w:rsidRDefault="00444FD1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0</w:t>
            </w:r>
            <w:r w:rsidR="008951DC">
              <w:rPr>
                <w:b/>
                <w:color w:val="FFFFFF"/>
              </w:rPr>
              <w:t>6</w:t>
            </w:r>
            <w:r>
              <w:rPr>
                <w:b/>
                <w:color w:val="FFFFFF"/>
              </w:rPr>
              <w:t>.</w:t>
            </w:r>
            <w:r w:rsidR="005F5A0C">
              <w:rPr>
                <w:b/>
                <w:color w:val="FFFFFF"/>
              </w:rPr>
              <w:t>12.202</w:t>
            </w:r>
            <w:r w:rsidR="008951DC">
              <w:rPr>
                <w:b/>
                <w:color w:val="FFFFFF"/>
              </w:rPr>
              <w:t>7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641A7030" w14:textId="6336DA50" w:rsidR="003D6473" w:rsidRPr="00EC75DF" w:rsidRDefault="00576E4E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  <w:r w:rsidR="008951DC">
              <w:rPr>
                <w:b/>
                <w:color w:val="FFFFFF"/>
              </w:rPr>
              <w:t>6</w:t>
            </w:r>
            <w:r w:rsidR="003D6473" w:rsidRPr="00EC75DF">
              <w:rPr>
                <w:b/>
                <w:color w:val="FFFFFF"/>
              </w:rPr>
              <w:t>.0</w:t>
            </w:r>
            <w:r w:rsidR="00565535">
              <w:rPr>
                <w:b/>
                <w:color w:val="FFFFFF"/>
              </w:rPr>
              <w:t>3</w:t>
            </w:r>
            <w:r w:rsidR="003D6473" w:rsidRPr="00EC75DF">
              <w:rPr>
                <w:b/>
                <w:color w:val="FFFFFF"/>
              </w:rPr>
              <w:t>.20</w:t>
            </w:r>
            <w:r w:rsidR="00705648">
              <w:rPr>
                <w:b/>
                <w:color w:val="FFFFFF"/>
              </w:rPr>
              <w:t>2</w:t>
            </w:r>
            <w:r w:rsidR="008951DC">
              <w:rPr>
                <w:b/>
                <w:color w:val="FFFFFF"/>
              </w:rPr>
              <w:t>8</w:t>
            </w:r>
          </w:p>
        </w:tc>
        <w:tc>
          <w:tcPr>
            <w:tcW w:w="623" w:type="dxa"/>
            <w:shd w:val="clear" w:color="auto" w:fill="E2001A" w:themeFill="accent1"/>
            <w:vAlign w:val="center"/>
          </w:tcPr>
          <w:p w14:paraId="654EC3D1" w14:textId="77777777" w:rsidR="003D6473" w:rsidRPr="00EC75DF" w:rsidRDefault="003D6473" w:rsidP="00B11A78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</w:t>
            </w:r>
            <w:r w:rsidR="00576E4E">
              <w:rPr>
                <w:b/>
                <w:color w:val="FFFFFF"/>
              </w:rPr>
              <w:t>6</w:t>
            </w:r>
          </w:p>
        </w:tc>
        <w:tc>
          <w:tcPr>
            <w:tcW w:w="4932" w:type="dxa"/>
            <w:shd w:val="clear" w:color="auto" w:fill="E2001A" w:themeFill="accent1"/>
            <w:vAlign w:val="center"/>
          </w:tcPr>
          <w:p w14:paraId="19BB15B9" w14:textId="77777777" w:rsidR="003D6473" w:rsidRPr="00EC75DF" w:rsidRDefault="003D6473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6" w:type="dxa"/>
            <w:shd w:val="clear" w:color="auto" w:fill="E2001A" w:themeFill="accent1"/>
            <w:vAlign w:val="center"/>
          </w:tcPr>
          <w:p w14:paraId="393D2A28" w14:textId="77777777" w:rsidR="003D6473" w:rsidRPr="00EC75DF" w:rsidRDefault="003D6473" w:rsidP="00B11A78">
            <w:pPr>
              <w:rPr>
                <w:b/>
                <w:color w:val="FFFFFF"/>
              </w:rPr>
            </w:pPr>
          </w:p>
        </w:tc>
        <w:tc>
          <w:tcPr>
            <w:tcW w:w="2260" w:type="dxa"/>
            <w:shd w:val="clear" w:color="auto" w:fill="E2001A" w:themeFill="accent1"/>
            <w:vAlign w:val="center"/>
          </w:tcPr>
          <w:p w14:paraId="7A871319" w14:textId="77777777" w:rsidR="003D6473" w:rsidRPr="00A41916" w:rsidRDefault="003D6473" w:rsidP="0075016A">
            <w:pPr>
              <w:rPr>
                <w:color w:val="FFFFFF"/>
              </w:rPr>
            </w:pPr>
          </w:p>
        </w:tc>
      </w:tr>
      <w:tr w:rsidR="003D6473" w14:paraId="25EEEAC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EDACFDE" w14:textId="77777777" w:rsidR="003D6473" w:rsidRDefault="003D6473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2B657501" w14:textId="77777777" w:rsidR="003D6473" w:rsidRDefault="003D6473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6E467CDB" w14:textId="77777777" w:rsidR="003D6473" w:rsidRDefault="003D6473" w:rsidP="0075016A"/>
        </w:tc>
        <w:tc>
          <w:tcPr>
            <w:tcW w:w="4932" w:type="dxa"/>
            <w:shd w:val="clear" w:color="auto" w:fill="FFFFFF" w:themeFill="background1"/>
            <w:vAlign w:val="center"/>
          </w:tcPr>
          <w:p w14:paraId="2130C111" w14:textId="5CF61B67" w:rsidR="003D6473" w:rsidRDefault="003D6473" w:rsidP="0075016A">
            <w:r>
              <w:t>Begrüßung Stud</w:t>
            </w:r>
            <w:r w:rsidR="007E4C3D">
              <w:t>.,</w:t>
            </w:r>
            <w:r>
              <w:t xml:space="preserve"> Zielvereinbarungsgespräch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66B650B" w14:textId="77777777" w:rsidR="003D6473" w:rsidRDefault="003D6473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411035DB" w14:textId="0EE0A3A8" w:rsidR="003D6473" w:rsidRDefault="003D6473" w:rsidP="0075016A">
            <w:proofErr w:type="spellStart"/>
            <w:r>
              <w:t>Betr</w:t>
            </w:r>
            <w:r w:rsidR="007E4C3D">
              <w:t>iebl</w:t>
            </w:r>
            <w:proofErr w:type="spellEnd"/>
            <w:r>
              <w:t>. Betreuer</w:t>
            </w:r>
            <w:r w:rsidR="007E4C3D">
              <w:t>*in</w:t>
            </w:r>
          </w:p>
        </w:tc>
      </w:tr>
      <w:tr w:rsidR="007E4C3D" w14:paraId="47242F77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9B09992" w14:textId="77777777" w:rsidR="007E4C3D" w:rsidRDefault="007E4C3D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67005D5D" w14:textId="77777777" w:rsidR="007E4C3D" w:rsidRDefault="007E4C3D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140AA522" w14:textId="77777777" w:rsidR="007E4C3D" w:rsidRDefault="007E4C3D" w:rsidP="0075016A"/>
        </w:tc>
        <w:tc>
          <w:tcPr>
            <w:tcW w:w="4932" w:type="dxa"/>
            <w:shd w:val="clear" w:color="auto" w:fill="FFFFFF" w:themeFill="background1"/>
            <w:vAlign w:val="center"/>
          </w:tcPr>
          <w:p w14:paraId="776DD5DA" w14:textId="68862FEF" w:rsidR="007E4C3D" w:rsidRDefault="007E4C3D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4BB1F77E" w14:textId="7EE9C4C7" w:rsidR="007E4C3D" w:rsidRDefault="007E4C3D" w:rsidP="0075016A">
            <w:r w:rsidRPr="00E92891"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05707AD0" w14:textId="692F0824" w:rsidR="007E4C3D" w:rsidRDefault="00EC6D4B" w:rsidP="0075016A">
            <w:r>
              <w:t>Ansprechpartner*in</w:t>
            </w:r>
          </w:p>
        </w:tc>
      </w:tr>
      <w:tr w:rsidR="007E4C3D" w14:paraId="51C119D7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23DC105" w14:textId="77777777" w:rsidR="007E4C3D" w:rsidRDefault="007E4C3D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2622C006" w14:textId="77777777" w:rsidR="007E4C3D" w:rsidRDefault="007E4C3D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1E2D6C8A" w14:textId="77777777" w:rsidR="007E4C3D" w:rsidRDefault="007E4C3D" w:rsidP="0075016A"/>
        </w:tc>
        <w:tc>
          <w:tcPr>
            <w:tcW w:w="4932" w:type="dxa"/>
            <w:shd w:val="clear" w:color="auto" w:fill="FFFFFF" w:themeFill="background1"/>
            <w:vAlign w:val="center"/>
          </w:tcPr>
          <w:p w14:paraId="4FA9B31D" w14:textId="4C58450A" w:rsidR="007E4C3D" w:rsidRDefault="007E4C3D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C49363A" w14:textId="715D630D" w:rsidR="007E4C3D" w:rsidRDefault="007E4C3D" w:rsidP="0075016A">
            <w:r w:rsidRPr="00E92891"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5FB22EFA" w14:textId="26ADE26F" w:rsidR="007E4C3D" w:rsidRDefault="00EC6D4B" w:rsidP="0075016A">
            <w:r>
              <w:t>Ansprechpartner*in</w:t>
            </w:r>
          </w:p>
        </w:tc>
      </w:tr>
      <w:tr w:rsidR="007E4C3D" w14:paraId="1BA1A3F5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80931F5" w14:textId="77777777" w:rsidR="007E4C3D" w:rsidRDefault="007E4C3D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13CE7094" w14:textId="77777777" w:rsidR="007E4C3D" w:rsidRDefault="007E4C3D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71C198E2" w14:textId="77777777" w:rsidR="007E4C3D" w:rsidRDefault="007E4C3D" w:rsidP="0075016A"/>
        </w:tc>
        <w:tc>
          <w:tcPr>
            <w:tcW w:w="4932" w:type="dxa"/>
            <w:shd w:val="clear" w:color="auto" w:fill="FFFFFF" w:themeFill="background1"/>
            <w:vAlign w:val="center"/>
          </w:tcPr>
          <w:p w14:paraId="2B12FC01" w14:textId="77D487C6" w:rsidR="007E4C3D" w:rsidRDefault="007E4C3D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125A8D67" w14:textId="2F69B3C3" w:rsidR="007E4C3D" w:rsidRDefault="007E4C3D" w:rsidP="0075016A">
            <w:r w:rsidRPr="00E92891"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36EF767E" w14:textId="05220AFF" w:rsidR="007E4C3D" w:rsidRDefault="00EC6D4B" w:rsidP="0075016A">
            <w:r>
              <w:t>Ansprechpartner*in</w:t>
            </w:r>
          </w:p>
        </w:tc>
      </w:tr>
      <w:tr w:rsidR="003D6473" w14:paraId="6D251DB1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231B9BDD" w14:textId="77777777" w:rsidR="003D6473" w:rsidRDefault="003D6473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7537270D" w14:textId="77777777" w:rsidR="003D6473" w:rsidRDefault="003D6473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5FE21FA6" w14:textId="77777777" w:rsidR="003D6473" w:rsidRDefault="003D6473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00E4FBF3" w14:textId="060C933C" w:rsidR="003D6473" w:rsidRDefault="003D6473" w:rsidP="0075016A">
            <w:r>
              <w:t>Verabschiedung Stud.</w:t>
            </w:r>
            <w:r w:rsidR="007E4C3D">
              <w:t>,</w:t>
            </w:r>
            <w:r>
              <w:t xml:space="preserve"> Reflexionsgespräch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BA2482E" w14:textId="366F6EE6" w:rsidR="003D6473" w:rsidRPr="0004731B" w:rsidRDefault="003D6473" w:rsidP="0075016A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4BB801AD" w14:textId="2B7919EC" w:rsidR="003D6473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683A46" w14:paraId="67FB2207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763E32C" w14:textId="77777777" w:rsidR="00683A46" w:rsidRDefault="00683A4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2E0F011A" w14:textId="77777777" w:rsidR="00683A46" w:rsidRDefault="00683A4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10AA0E6D" w14:textId="77777777" w:rsidR="00683A46" w:rsidRDefault="00683A4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66F8261D" w14:textId="77777777" w:rsidR="00683A46" w:rsidRDefault="00683A46" w:rsidP="0075016A"/>
        </w:tc>
        <w:tc>
          <w:tcPr>
            <w:tcW w:w="4876" w:type="dxa"/>
            <w:shd w:val="clear" w:color="auto" w:fill="FFFFFF" w:themeFill="background1"/>
            <w:vAlign w:val="center"/>
          </w:tcPr>
          <w:p w14:paraId="58DB216B" w14:textId="77777777" w:rsidR="00683A46" w:rsidRPr="0004731B" w:rsidRDefault="00683A46" w:rsidP="0075016A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699DDB83" w14:textId="77777777" w:rsidR="00683A46" w:rsidRDefault="00683A46" w:rsidP="0075016A"/>
        </w:tc>
      </w:tr>
      <w:tr w:rsidR="00063088" w:rsidRPr="00063088" w14:paraId="67E5E6CE" w14:textId="77777777" w:rsidTr="00B11A78">
        <w:trPr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43F0F2F5" w14:textId="1C8EA909" w:rsidR="003D6473" w:rsidRPr="00980106" w:rsidRDefault="00175D78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2</w:t>
            </w:r>
            <w:r w:rsidR="008951DC" w:rsidRPr="00980106">
              <w:rPr>
                <w:b/>
                <w:color w:val="595959" w:themeColor="text1" w:themeTint="A6"/>
              </w:rPr>
              <w:t>7</w:t>
            </w:r>
            <w:r w:rsidR="00444FD1" w:rsidRPr="00980106">
              <w:rPr>
                <w:b/>
                <w:color w:val="595959" w:themeColor="text1" w:themeTint="A6"/>
              </w:rPr>
              <w:t>.</w:t>
            </w:r>
            <w:r w:rsidR="00565535" w:rsidRPr="00980106">
              <w:rPr>
                <w:b/>
                <w:color w:val="595959" w:themeColor="text1" w:themeTint="A6"/>
              </w:rPr>
              <w:t>03.</w:t>
            </w:r>
            <w:r w:rsidR="003D6473" w:rsidRPr="00980106">
              <w:rPr>
                <w:b/>
                <w:color w:val="595959" w:themeColor="text1" w:themeTint="A6"/>
              </w:rPr>
              <w:t>20</w:t>
            </w:r>
            <w:r w:rsidR="00705648" w:rsidRPr="00980106">
              <w:rPr>
                <w:b/>
                <w:color w:val="595959" w:themeColor="text1" w:themeTint="A6"/>
              </w:rPr>
              <w:t>2</w:t>
            </w:r>
            <w:r w:rsidR="008951DC" w:rsidRPr="00980106">
              <w:rPr>
                <w:b/>
                <w:color w:val="595959" w:themeColor="text1" w:themeTint="A6"/>
              </w:rPr>
              <w:t>8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0DA56AF6" w14:textId="2E7BC4CF" w:rsidR="003D6473" w:rsidRPr="00980106" w:rsidRDefault="008951DC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18</w:t>
            </w:r>
            <w:r w:rsidR="00705648" w:rsidRPr="00980106">
              <w:rPr>
                <w:b/>
                <w:color w:val="595959" w:themeColor="text1" w:themeTint="A6"/>
              </w:rPr>
              <w:t>.06.202</w:t>
            </w:r>
            <w:r w:rsidRPr="00980106">
              <w:rPr>
                <w:b/>
                <w:color w:val="595959" w:themeColor="text1" w:themeTint="A6"/>
              </w:rPr>
              <w:t>8</w:t>
            </w:r>
          </w:p>
        </w:tc>
        <w:tc>
          <w:tcPr>
            <w:tcW w:w="623" w:type="dxa"/>
            <w:shd w:val="clear" w:color="auto" w:fill="BFBFBF" w:themeFill="background1" w:themeFillShade="BF"/>
            <w:vAlign w:val="center"/>
          </w:tcPr>
          <w:p w14:paraId="1E051D8F" w14:textId="77777777" w:rsidR="003D6473" w:rsidRPr="00980106" w:rsidRDefault="003D6473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454BC7A6" w14:textId="77777777" w:rsidR="003D6473" w:rsidRPr="00980106" w:rsidRDefault="003D6473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4. Theoriesemester</w:t>
            </w:r>
          </w:p>
        </w:tc>
        <w:tc>
          <w:tcPr>
            <w:tcW w:w="4876" w:type="dxa"/>
            <w:shd w:val="clear" w:color="auto" w:fill="BFBFBF" w:themeFill="background1" w:themeFillShade="BF"/>
            <w:vAlign w:val="center"/>
          </w:tcPr>
          <w:p w14:paraId="0736F6D6" w14:textId="77777777" w:rsidR="003D6473" w:rsidRPr="00980106" w:rsidRDefault="003D6473" w:rsidP="0075016A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0" w:type="dxa"/>
            <w:shd w:val="clear" w:color="auto" w:fill="BFBFBF" w:themeFill="background1" w:themeFillShade="BF"/>
            <w:vAlign w:val="center"/>
          </w:tcPr>
          <w:p w14:paraId="62A826D0" w14:textId="77777777" w:rsidR="003D6473" w:rsidRPr="00980106" w:rsidRDefault="003D6473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063088" w:rsidRPr="00063088" w14:paraId="6F6340F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9D46697" w14:textId="77777777" w:rsidR="003D6473" w:rsidRPr="00980106" w:rsidRDefault="003D6473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6470B56D" w14:textId="77777777" w:rsidR="003D6473" w:rsidRPr="00980106" w:rsidRDefault="003D6473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52ECF921" w14:textId="77777777" w:rsidR="003D6473" w:rsidRPr="00980106" w:rsidRDefault="003D6473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681E3B5B" w14:textId="5D6B61FD" w:rsidR="003D6473" w:rsidRPr="00980106" w:rsidRDefault="00437045" w:rsidP="0075016A">
            <w:pPr>
              <w:rPr>
                <w:b/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Personalmanagement, </w:t>
            </w:r>
            <w:r w:rsidR="00C16B02" w:rsidRPr="00980106">
              <w:rPr>
                <w:color w:val="808080" w:themeColor="background1" w:themeShade="80"/>
              </w:rPr>
              <w:t>Unternehmenso</w:t>
            </w:r>
            <w:r w:rsidR="003D6473" w:rsidRPr="00980106">
              <w:rPr>
                <w:color w:val="808080" w:themeColor="background1" w:themeShade="80"/>
              </w:rPr>
              <w:t>rganisation,</w:t>
            </w:r>
            <w:r w:rsidR="009D7DA6" w:rsidRPr="00980106">
              <w:rPr>
                <w:color w:val="808080" w:themeColor="background1" w:themeShade="80"/>
              </w:rPr>
              <w:t xml:space="preserve"> </w:t>
            </w:r>
            <w:r w:rsidR="002642A1" w:rsidRPr="00980106">
              <w:rPr>
                <w:color w:val="808080" w:themeColor="background1" w:themeShade="80"/>
              </w:rPr>
              <w:t xml:space="preserve">Kommunikationspolitik, </w:t>
            </w:r>
            <w:proofErr w:type="spellStart"/>
            <w:r w:rsidRPr="00980106">
              <w:rPr>
                <w:color w:val="808080" w:themeColor="background1" w:themeShade="80"/>
              </w:rPr>
              <w:t>Operations</w:t>
            </w:r>
            <w:proofErr w:type="spellEnd"/>
            <w:r w:rsidRPr="00980106">
              <w:rPr>
                <w:color w:val="808080" w:themeColor="background1" w:themeShade="80"/>
              </w:rPr>
              <w:t xml:space="preserve"> Management, Lebensmittel-Logistik</w:t>
            </w:r>
            <w:r w:rsidR="0026074F" w:rsidRPr="00980106">
              <w:rPr>
                <w:color w:val="808080" w:themeColor="background1" w:themeShade="80"/>
              </w:rPr>
              <w:t>, Warenkunde</w:t>
            </w:r>
            <w:r w:rsidRPr="00980106">
              <w:rPr>
                <w:color w:val="808080" w:themeColor="background1" w:themeShade="80"/>
              </w:rPr>
              <w:t xml:space="preserve"> Grundnahrungsmittel, Geld und Währung</w:t>
            </w:r>
            <w:r w:rsidR="002D57A6" w:rsidRPr="00980106">
              <w:rPr>
                <w:color w:val="808080" w:themeColor="background1" w:themeShade="80"/>
              </w:rPr>
              <w:t>, Kleines Wahlmodul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AD80020" w14:textId="4A2CEB52" w:rsidR="003D6473" w:rsidRPr="00980106" w:rsidRDefault="003D6473" w:rsidP="0075016A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7B89C54E" w14:textId="77777777" w:rsidR="003D6473" w:rsidRPr="00980106" w:rsidRDefault="003D6473" w:rsidP="0075016A">
            <w:pPr>
              <w:rPr>
                <w:color w:val="808080" w:themeColor="background1" w:themeShade="80"/>
              </w:rPr>
            </w:pPr>
          </w:p>
        </w:tc>
      </w:tr>
      <w:tr w:rsidR="003D6473" w:rsidRPr="00150D58" w14:paraId="684BBF6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DBF1DEA" w14:textId="77777777" w:rsidR="003D6473" w:rsidRPr="00D34073" w:rsidRDefault="003D6473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37EB750C" w14:textId="77777777" w:rsidR="003D6473" w:rsidRPr="00D34073" w:rsidRDefault="00995ABC" w:rsidP="00B11A78">
            <w:r>
              <w:t>i</w:t>
            </w:r>
            <w:r w:rsidR="003D6473" w:rsidRPr="00D34073">
              <w:t>m 4. Sem.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5EF61B6F" w14:textId="77777777" w:rsidR="003D6473" w:rsidRPr="00150D58" w:rsidRDefault="003D6473" w:rsidP="00B11A78">
            <w:pPr>
              <w:rPr>
                <w:b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22875581" w14:textId="5FE44441" w:rsidR="003D6473" w:rsidRPr="0081678E" w:rsidRDefault="003D6473" w:rsidP="0075016A">
            <w:r>
              <w:t xml:space="preserve">Absprache </w:t>
            </w:r>
            <w:r w:rsidR="004807BB">
              <w:t xml:space="preserve">Problemstellung, Zielsetzung und </w:t>
            </w:r>
            <w:r>
              <w:t>Thema für Projektarbeit 2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CE80A15" w14:textId="531B636E" w:rsidR="003D6473" w:rsidRPr="00A41916" w:rsidRDefault="00063088" w:rsidP="0075016A">
            <w:r>
              <w:t>Exposé-Entwurf, Themenantragsentwurf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2CD7A7C3" w14:textId="77777777" w:rsidR="003D6473" w:rsidRPr="00A41916" w:rsidRDefault="003D6473" w:rsidP="0075016A">
            <w:r w:rsidRPr="00A41916">
              <w:t>Studiengangsleitung</w:t>
            </w:r>
          </w:p>
        </w:tc>
      </w:tr>
      <w:tr w:rsidR="003D6473" w:rsidRPr="00150D58" w14:paraId="3E64481D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CFAAAE9" w14:textId="77777777" w:rsidR="003D6473" w:rsidRPr="00FC118F" w:rsidRDefault="003D6473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777B73F9" w14:textId="01FEB77F" w:rsidR="003D6473" w:rsidRPr="00FC118F" w:rsidRDefault="003D332E" w:rsidP="00B11A78">
            <w:r>
              <w:t>24.05.2028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561D14A9" w14:textId="77777777" w:rsidR="003D6473" w:rsidRPr="00FC118F" w:rsidRDefault="003D6473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34AE8551" w14:textId="77777777" w:rsidR="003D6473" w:rsidRDefault="003D6473" w:rsidP="0075016A">
            <w:r>
              <w:t>Letzter Abgabetermin Themenantrag Projektarbeit 2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263D39D0" w14:textId="08A895C1" w:rsidR="003D6473" w:rsidRPr="00A41916" w:rsidRDefault="00063088" w:rsidP="0075016A">
            <w:r>
              <w:t>Exposé, Themenantrag abgeben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15DF9BAF" w14:textId="4685CA7B" w:rsidR="003D6473" w:rsidRPr="00A41916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683A46" w:rsidRPr="00150D58" w14:paraId="5533B28C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6494E77" w14:textId="77777777" w:rsidR="00683A46" w:rsidRPr="00FC118F" w:rsidRDefault="00683A4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555412C8" w14:textId="77777777" w:rsidR="00683A46" w:rsidRDefault="00683A4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15615D8C" w14:textId="77777777" w:rsidR="00683A46" w:rsidRPr="00FC118F" w:rsidRDefault="00683A4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534E83FF" w14:textId="77777777" w:rsidR="00683A46" w:rsidRDefault="00683A46" w:rsidP="0075016A"/>
        </w:tc>
        <w:tc>
          <w:tcPr>
            <w:tcW w:w="4876" w:type="dxa"/>
            <w:shd w:val="clear" w:color="auto" w:fill="FFFFFF" w:themeFill="background1"/>
            <w:vAlign w:val="center"/>
          </w:tcPr>
          <w:p w14:paraId="062ABA10" w14:textId="77777777" w:rsidR="00683A46" w:rsidDel="00063088" w:rsidRDefault="00683A46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3030A4EC" w14:textId="77777777" w:rsidR="00683A46" w:rsidRPr="00A41916" w:rsidRDefault="00683A46" w:rsidP="0075016A"/>
        </w:tc>
      </w:tr>
      <w:tr w:rsidR="003D6473" w14:paraId="370CDE18" w14:textId="77777777" w:rsidTr="00B11A78">
        <w:trPr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282F5B93" w14:textId="2E1F7CB4" w:rsidR="003D6473" w:rsidRPr="00EC75DF" w:rsidRDefault="00892376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  <w:r w:rsidR="00705648">
              <w:rPr>
                <w:b/>
                <w:color w:val="FFFFFF"/>
              </w:rPr>
              <w:t>.06.202</w:t>
            </w:r>
            <w:r>
              <w:rPr>
                <w:b/>
                <w:color w:val="FFFFFF"/>
              </w:rPr>
              <w:t>8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3BD8E47A" w14:textId="48E28194" w:rsidR="003D6473" w:rsidRPr="00EC75DF" w:rsidRDefault="00444FD1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  <w:r w:rsidR="00892376">
              <w:rPr>
                <w:b/>
                <w:color w:val="FFFFFF"/>
              </w:rPr>
              <w:t>0</w:t>
            </w:r>
            <w:r w:rsidR="00705648">
              <w:rPr>
                <w:b/>
                <w:color w:val="FFFFFF"/>
              </w:rPr>
              <w:t>.09.202</w:t>
            </w:r>
            <w:r w:rsidR="00892376">
              <w:rPr>
                <w:b/>
                <w:color w:val="FFFFFF"/>
              </w:rPr>
              <w:t>8</w:t>
            </w:r>
          </w:p>
        </w:tc>
        <w:tc>
          <w:tcPr>
            <w:tcW w:w="623" w:type="dxa"/>
            <w:shd w:val="clear" w:color="auto" w:fill="E2001A" w:themeFill="accent1"/>
            <w:vAlign w:val="center"/>
          </w:tcPr>
          <w:p w14:paraId="0AC20081" w14:textId="77777777" w:rsidR="003D6473" w:rsidRPr="00EC75DF" w:rsidRDefault="003D6473" w:rsidP="00B11A78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12</w:t>
            </w:r>
          </w:p>
        </w:tc>
        <w:tc>
          <w:tcPr>
            <w:tcW w:w="4932" w:type="dxa"/>
            <w:shd w:val="clear" w:color="auto" w:fill="E2001A" w:themeFill="accent1"/>
            <w:vAlign w:val="center"/>
          </w:tcPr>
          <w:p w14:paraId="4F9A02B8" w14:textId="77777777" w:rsidR="003D6473" w:rsidRPr="00EC75DF" w:rsidRDefault="003D6473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6" w:type="dxa"/>
            <w:shd w:val="clear" w:color="auto" w:fill="E2001A" w:themeFill="accent1"/>
            <w:vAlign w:val="center"/>
          </w:tcPr>
          <w:p w14:paraId="62672CFA" w14:textId="77777777" w:rsidR="003D6473" w:rsidRPr="00EC75DF" w:rsidRDefault="003D6473" w:rsidP="0075016A">
            <w:pPr>
              <w:rPr>
                <w:b/>
                <w:color w:val="FFFFFF"/>
              </w:rPr>
            </w:pPr>
          </w:p>
        </w:tc>
        <w:tc>
          <w:tcPr>
            <w:tcW w:w="2260" w:type="dxa"/>
            <w:shd w:val="clear" w:color="auto" w:fill="E2001A" w:themeFill="accent1"/>
            <w:vAlign w:val="center"/>
          </w:tcPr>
          <w:p w14:paraId="2B354E62" w14:textId="77777777" w:rsidR="003D6473" w:rsidRPr="00A41916" w:rsidRDefault="003D6473" w:rsidP="0075016A">
            <w:pPr>
              <w:rPr>
                <w:color w:val="FFFFFF"/>
              </w:rPr>
            </w:pPr>
          </w:p>
        </w:tc>
      </w:tr>
      <w:tr w:rsidR="003D6473" w14:paraId="6158380F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03B1060E" w14:textId="77777777" w:rsidR="003D6473" w:rsidRDefault="003D6473" w:rsidP="0075016A"/>
        </w:tc>
        <w:tc>
          <w:tcPr>
            <w:tcW w:w="1217" w:type="dxa"/>
            <w:shd w:val="clear" w:color="auto" w:fill="FFFFFF" w:themeFill="background1"/>
            <w:vAlign w:val="center"/>
          </w:tcPr>
          <w:p w14:paraId="3941F791" w14:textId="77777777" w:rsidR="003D6473" w:rsidRDefault="003D6473" w:rsidP="0075016A"/>
        </w:tc>
        <w:tc>
          <w:tcPr>
            <w:tcW w:w="623" w:type="dxa"/>
            <w:shd w:val="clear" w:color="auto" w:fill="FFFFFF" w:themeFill="background1"/>
            <w:vAlign w:val="center"/>
          </w:tcPr>
          <w:p w14:paraId="32C33D29" w14:textId="77777777" w:rsidR="003D6473" w:rsidRDefault="003D6473" w:rsidP="0075016A"/>
        </w:tc>
        <w:tc>
          <w:tcPr>
            <w:tcW w:w="4932" w:type="dxa"/>
            <w:shd w:val="clear" w:color="auto" w:fill="FFFFFF" w:themeFill="background1"/>
            <w:vAlign w:val="center"/>
          </w:tcPr>
          <w:p w14:paraId="070E0C50" w14:textId="73FFD7FF" w:rsidR="003D6473" w:rsidRPr="00980106" w:rsidRDefault="003D6473" w:rsidP="0075016A">
            <w:pPr>
              <w:rPr>
                <w:i/>
              </w:rPr>
            </w:pPr>
            <w:r w:rsidRPr="00980106">
              <w:rPr>
                <w:i/>
              </w:rPr>
              <w:t>Bereich, in dem</w:t>
            </w:r>
            <w:r w:rsidR="00063088" w:rsidRPr="00980106">
              <w:rPr>
                <w:i/>
              </w:rPr>
              <w:t xml:space="preserve"> die</w:t>
            </w:r>
            <w:r w:rsidRPr="00980106">
              <w:rPr>
                <w:i/>
              </w:rPr>
              <w:t xml:space="preserve"> Projektarbeit 2 </w:t>
            </w:r>
            <w:r w:rsidR="00063088">
              <w:rPr>
                <w:i/>
              </w:rPr>
              <w:t>entsteht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40FB184D" w14:textId="14839B88" w:rsidR="004807BB" w:rsidRDefault="004807BB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7BE0277F" w14:textId="17F27C76" w:rsidR="003D6473" w:rsidRPr="00A41916" w:rsidRDefault="003D6473" w:rsidP="0075016A"/>
        </w:tc>
      </w:tr>
      <w:tr w:rsidR="003D6473" w14:paraId="178C2AE1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06B7A48" w14:textId="77777777" w:rsidR="003D6473" w:rsidRDefault="003D6473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063EE60A" w14:textId="77777777" w:rsidR="003D6473" w:rsidRDefault="003D6473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360BC4DB" w14:textId="77777777" w:rsidR="003D6473" w:rsidRDefault="003D6473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7C8BDA60" w14:textId="77777777" w:rsidR="003D6473" w:rsidRDefault="003D6473" w:rsidP="0075016A">
            <w:r>
              <w:t>Begrüßung Stud./ Zielvereinbarungsgespräch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1C458665" w14:textId="77777777" w:rsidR="003D6473" w:rsidRDefault="003D6473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32418B5D" w14:textId="4C9D7C5B" w:rsidR="003D6473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683A46" w:rsidRPr="00683A46" w14:paraId="1B8C581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755C723" w14:textId="77777777" w:rsidR="003D6473" w:rsidRPr="00980106" w:rsidRDefault="003D6473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0C57BE8" w14:textId="6BAF3D02" w:rsidR="003D6473" w:rsidRPr="00980106" w:rsidRDefault="003D332E" w:rsidP="00B11A78">
            <w:pPr>
              <w:rPr>
                <w:b/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14.06.2028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232F463B" w14:textId="77777777" w:rsidR="003D6473" w:rsidRPr="00980106" w:rsidRDefault="003D6473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67A5FBD4" w14:textId="77777777" w:rsidR="003D6473" w:rsidRPr="00980106" w:rsidRDefault="003D6473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Genehmigung Thema Projektarbeit 2 durch DHBW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5BAEF45" w14:textId="06C51B5D" w:rsidR="003D6473" w:rsidRPr="00980106" w:rsidRDefault="003D6473" w:rsidP="00C81510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Beginn der </w:t>
            </w:r>
            <w:r w:rsidR="00C81510">
              <w:rPr>
                <w:color w:val="808080" w:themeColor="background1" w:themeShade="80"/>
              </w:rPr>
              <w:t>10</w:t>
            </w:r>
            <w:r w:rsidRPr="00980106">
              <w:rPr>
                <w:color w:val="808080" w:themeColor="background1" w:themeShade="80"/>
              </w:rPr>
              <w:t>-wöchigen Bearbeitungsfrist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4F7A228D" w14:textId="77777777" w:rsidR="003D6473" w:rsidRPr="00980106" w:rsidRDefault="003D6473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Studiengangsleitung</w:t>
            </w:r>
          </w:p>
        </w:tc>
      </w:tr>
      <w:tr w:rsidR="00314036" w14:paraId="43C6F403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21B134F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13C0B211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627BED19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4743B764" w14:textId="50B87F75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0BDF52F8" w14:textId="50FE8185" w:rsidR="00314036" w:rsidRDefault="00314036" w:rsidP="0075016A">
            <w:r>
              <w:t>Aufgaben zur Erstellung der Projektarbeit 2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117EAD31" w14:textId="4EBBB93C" w:rsidR="00314036" w:rsidRDefault="00314036" w:rsidP="0075016A">
            <w:r>
              <w:t>Ansprechpartner*in</w:t>
            </w:r>
          </w:p>
        </w:tc>
      </w:tr>
      <w:tr w:rsidR="00314036" w14:paraId="5F0EAA15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28BEE4E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0D4210AA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3A85F392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3FDDE927" w14:textId="12BE1E8C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F465117" w14:textId="22A69BFB" w:rsidR="00314036" w:rsidRDefault="00314036" w:rsidP="0075016A">
            <w:r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07A1A39E" w14:textId="6CBAABB8" w:rsidR="00314036" w:rsidRDefault="00314036" w:rsidP="0075016A">
            <w:r>
              <w:t>Ansprechpartner*in</w:t>
            </w:r>
          </w:p>
        </w:tc>
      </w:tr>
      <w:tr w:rsidR="00314036" w14:paraId="36E1E719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09FBE9F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1B60AF2F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672D543F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5105DB3D" w14:textId="505AB33F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8B891A4" w14:textId="429B4609" w:rsidR="00314036" w:rsidRDefault="00314036" w:rsidP="0075016A">
            <w:r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0BB842A8" w14:textId="59DAB26A" w:rsidR="00314036" w:rsidRDefault="00314036" w:rsidP="0075016A">
            <w:r>
              <w:t>Ansprechpartner*in</w:t>
            </w:r>
          </w:p>
        </w:tc>
      </w:tr>
      <w:tr w:rsidR="003D6473" w:rsidRPr="00150D58" w14:paraId="622EB32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36B692D" w14:textId="77777777" w:rsidR="003D6473" w:rsidRPr="00150D58" w:rsidRDefault="003D6473" w:rsidP="00B11A78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1AAE9494" w14:textId="726E93D4" w:rsidR="003D6473" w:rsidRPr="00150D58" w:rsidRDefault="003D332E" w:rsidP="00B11A78">
            <w:pPr>
              <w:rPr>
                <w:b/>
              </w:rPr>
            </w:pPr>
            <w:r>
              <w:t>13.09.2028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3686B234" w14:textId="77777777" w:rsidR="003D6473" w:rsidRPr="00150D58" w:rsidRDefault="003D6473" w:rsidP="00B11A78">
            <w:pPr>
              <w:rPr>
                <w:b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686F56D2" w14:textId="77777777" w:rsidR="003D6473" w:rsidRPr="0081678E" w:rsidRDefault="003D6473" w:rsidP="0075016A">
            <w:r>
              <w:t>Letzter Abgabetermin der Projektarbeit 2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12629FA4" w14:textId="41C39F1C" w:rsidR="003D6473" w:rsidRPr="00A41916" w:rsidRDefault="00683A46" w:rsidP="0075016A">
            <w:r>
              <w:t>PA 2 abgeben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6C9318E3" w14:textId="35FB82F8" w:rsidR="003D6473" w:rsidRPr="00A41916" w:rsidRDefault="003D6473" w:rsidP="0075016A">
            <w:r w:rsidRPr="00A41916">
              <w:t>Stud</w:t>
            </w:r>
            <w:r w:rsidR="00683A46">
              <w:t>.</w:t>
            </w:r>
          </w:p>
        </w:tc>
      </w:tr>
      <w:tr w:rsidR="003D6473" w14:paraId="4FB7A333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49BAE38" w14:textId="77777777" w:rsidR="003D6473" w:rsidRDefault="003D6473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53776605" w14:textId="34E54188" w:rsidR="003D6473" w:rsidRDefault="00683A46" w:rsidP="00B11A78">
            <w:r>
              <w:t>30.09.2028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2691B931" w14:textId="77777777" w:rsidR="003D6473" w:rsidRDefault="003D6473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3F7A4B71" w14:textId="0CDC449B" w:rsidR="003D6473" w:rsidRDefault="003D6473" w:rsidP="0075016A">
            <w:r>
              <w:t>Verabschiedung Stud.</w:t>
            </w:r>
            <w:r w:rsidR="00683A46">
              <w:t>,</w:t>
            </w:r>
            <w:r>
              <w:t xml:space="preserve"> Reflexionsgespräch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51AD0232" w14:textId="0C620B78" w:rsidR="003D6473" w:rsidRPr="0004731B" w:rsidRDefault="00683A46" w:rsidP="0075016A">
            <w:pPr>
              <w:rPr>
                <w:sz w:val="16"/>
                <w:szCs w:val="16"/>
              </w:rPr>
            </w:pPr>
            <w:r>
              <w:t>Reflexionsbericht abgeben bis 30.09. bei DHBW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753A1153" w14:textId="19AC6E59" w:rsidR="003D6473" w:rsidRDefault="003D6473" w:rsidP="0075016A">
            <w:proofErr w:type="spellStart"/>
            <w:r>
              <w:t>Betr</w:t>
            </w:r>
            <w:r w:rsidR="00683A46">
              <w:t>iebl</w:t>
            </w:r>
            <w:proofErr w:type="spellEnd"/>
            <w:r>
              <w:t>. Betreuer</w:t>
            </w:r>
            <w:r w:rsidR="00683A46">
              <w:t>*in</w:t>
            </w:r>
          </w:p>
        </w:tc>
      </w:tr>
      <w:tr w:rsidR="008E651E" w14:paraId="4773D17F" w14:textId="77777777" w:rsidTr="00B11A78">
        <w:trPr>
          <w:trHeight w:val="340"/>
        </w:trPr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15A2C1" w14:textId="77777777" w:rsidR="008E651E" w:rsidRDefault="008E651E" w:rsidP="00B11A78"/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1196A9" w14:textId="77777777" w:rsidR="008E651E" w:rsidRDefault="008E651E" w:rsidP="00B11A78"/>
        </w:tc>
        <w:tc>
          <w:tcPr>
            <w:tcW w:w="62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CDB55A" w14:textId="77777777" w:rsidR="008E651E" w:rsidRDefault="008E651E" w:rsidP="00B11A78"/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B2FD03" w14:textId="77777777" w:rsidR="008E651E" w:rsidRDefault="008E651E" w:rsidP="0075016A"/>
        </w:tc>
        <w:tc>
          <w:tcPr>
            <w:tcW w:w="48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A12239" w14:textId="77777777" w:rsidR="008E651E" w:rsidRPr="0004731B" w:rsidRDefault="008E651E" w:rsidP="0075016A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AABF26" w14:textId="77777777" w:rsidR="008E651E" w:rsidRDefault="008E651E" w:rsidP="0075016A"/>
        </w:tc>
      </w:tr>
    </w:tbl>
    <w:p w14:paraId="28444056" w14:textId="77777777" w:rsidR="00683A46" w:rsidRDefault="00683A46">
      <w:r>
        <w:br w:type="page"/>
      </w:r>
    </w:p>
    <w:tbl>
      <w:tblPr>
        <w:tblStyle w:val="Tabellenraster"/>
        <w:tblW w:w="15125" w:type="dxa"/>
        <w:tblInd w:w="-5" w:type="dxa"/>
        <w:tblLook w:val="04A0" w:firstRow="1" w:lastRow="0" w:firstColumn="1" w:lastColumn="0" w:noHBand="0" w:noVBand="1"/>
      </w:tblPr>
      <w:tblGrid>
        <w:gridCol w:w="1217"/>
        <w:gridCol w:w="1217"/>
        <w:gridCol w:w="623"/>
        <w:gridCol w:w="4932"/>
        <w:gridCol w:w="4876"/>
        <w:gridCol w:w="2260"/>
      </w:tblGrid>
      <w:tr w:rsidR="00683A46" w:rsidRPr="00683A46" w14:paraId="170EB932" w14:textId="77777777" w:rsidTr="00B11A78">
        <w:trPr>
          <w:trHeight w:val="340"/>
        </w:trPr>
        <w:tc>
          <w:tcPr>
            <w:tcW w:w="121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A98BCFD" w14:textId="080E50F3" w:rsidR="00755E94" w:rsidRPr="00980106" w:rsidRDefault="00755E94" w:rsidP="00B11A78">
            <w:pPr>
              <w:rPr>
                <w:bCs/>
                <w:color w:val="C00000"/>
              </w:rPr>
            </w:pPr>
          </w:p>
        </w:tc>
        <w:tc>
          <w:tcPr>
            <w:tcW w:w="1217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096F694" w14:textId="77777777" w:rsidR="00755E94" w:rsidRPr="00980106" w:rsidRDefault="00755E94" w:rsidP="00B11A78">
            <w:pPr>
              <w:rPr>
                <w:bCs/>
                <w:color w:val="C00000"/>
              </w:rPr>
            </w:pPr>
          </w:p>
        </w:tc>
        <w:tc>
          <w:tcPr>
            <w:tcW w:w="623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A7E35E1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  <w:tc>
          <w:tcPr>
            <w:tcW w:w="493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6E5AF5D" w14:textId="5248E5B8" w:rsidR="00755E94" w:rsidRPr="00980106" w:rsidRDefault="008E651E" w:rsidP="0075016A">
            <w:pPr>
              <w:rPr>
                <w:bCs/>
                <w:color w:val="C00000"/>
                <w:spacing w:val="10"/>
              </w:rPr>
            </w:pPr>
            <w:r w:rsidRPr="00980106">
              <w:rPr>
                <w:bCs/>
                <w:color w:val="C00000"/>
                <w:spacing w:val="10"/>
              </w:rPr>
              <w:t>DRITTES STUDIENJAHR</w:t>
            </w:r>
          </w:p>
        </w:tc>
        <w:tc>
          <w:tcPr>
            <w:tcW w:w="4876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4854638" w14:textId="77777777" w:rsidR="00755E94" w:rsidRPr="00980106" w:rsidRDefault="00755E94" w:rsidP="0075016A">
            <w:pPr>
              <w:rPr>
                <w:bCs/>
                <w:color w:val="C00000"/>
                <w:sz w:val="16"/>
                <w:szCs w:val="16"/>
              </w:rPr>
            </w:pPr>
          </w:p>
        </w:tc>
        <w:tc>
          <w:tcPr>
            <w:tcW w:w="226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7E3BE78" w14:textId="77777777" w:rsidR="00755E94" w:rsidRPr="00980106" w:rsidRDefault="00755E94" w:rsidP="0075016A">
            <w:pPr>
              <w:rPr>
                <w:bCs/>
                <w:color w:val="C00000"/>
              </w:rPr>
            </w:pPr>
          </w:p>
        </w:tc>
      </w:tr>
      <w:tr w:rsidR="00596EDD" w:rsidRPr="008744C5" w14:paraId="4650887D" w14:textId="77777777" w:rsidTr="00B11A78">
        <w:trPr>
          <w:trHeight w:val="340"/>
        </w:trPr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14:paraId="325498EA" w14:textId="77777777" w:rsidR="00596EDD" w:rsidRDefault="00596EDD" w:rsidP="00B11A78"/>
        </w:tc>
        <w:tc>
          <w:tcPr>
            <w:tcW w:w="1217" w:type="dxa"/>
            <w:vAlign w:val="center"/>
          </w:tcPr>
          <w:p w14:paraId="727B1655" w14:textId="77777777" w:rsidR="00596EDD" w:rsidRPr="00D6183A" w:rsidRDefault="00596EDD" w:rsidP="00B11A78">
            <w:pPr>
              <w:rPr>
                <w:b/>
                <w:sz w:val="18"/>
                <w:szCs w:val="18"/>
              </w:rPr>
            </w:pPr>
          </w:p>
        </w:tc>
        <w:tc>
          <w:tcPr>
            <w:tcW w:w="623" w:type="dxa"/>
            <w:tcMar>
              <w:left w:w="0" w:type="dxa"/>
              <w:right w:w="0" w:type="dxa"/>
            </w:tcMar>
            <w:vAlign w:val="center"/>
          </w:tcPr>
          <w:p w14:paraId="7714A619" w14:textId="77777777" w:rsidR="00596EDD" w:rsidRPr="00D6183A" w:rsidRDefault="00596EDD" w:rsidP="00B11A78">
            <w:pPr>
              <w:rPr>
                <w:b/>
                <w:sz w:val="14"/>
                <w:szCs w:val="14"/>
              </w:rPr>
            </w:pPr>
          </w:p>
        </w:tc>
        <w:tc>
          <w:tcPr>
            <w:tcW w:w="4932" w:type="dxa"/>
            <w:vAlign w:val="center"/>
          </w:tcPr>
          <w:p w14:paraId="6E350A96" w14:textId="77777777" w:rsidR="00596EDD" w:rsidRPr="008744C5" w:rsidRDefault="00596EDD" w:rsidP="0075016A">
            <w:pPr>
              <w:rPr>
                <w:b/>
              </w:rPr>
            </w:pPr>
          </w:p>
        </w:tc>
        <w:tc>
          <w:tcPr>
            <w:tcW w:w="4876" w:type="dxa"/>
            <w:vAlign w:val="center"/>
          </w:tcPr>
          <w:p w14:paraId="03E3FFED" w14:textId="77777777" w:rsidR="00596EDD" w:rsidRPr="008744C5" w:rsidRDefault="00596EDD" w:rsidP="0075016A">
            <w:pPr>
              <w:rPr>
                <w:b/>
              </w:rPr>
            </w:pPr>
          </w:p>
        </w:tc>
        <w:tc>
          <w:tcPr>
            <w:tcW w:w="2260" w:type="dxa"/>
            <w:vAlign w:val="center"/>
          </w:tcPr>
          <w:p w14:paraId="5CDDDC12" w14:textId="77777777" w:rsidR="00596EDD" w:rsidRPr="008744C5" w:rsidRDefault="00596EDD" w:rsidP="0075016A">
            <w:pPr>
              <w:rPr>
                <w:b/>
              </w:rPr>
            </w:pPr>
          </w:p>
        </w:tc>
      </w:tr>
      <w:tr w:rsidR="00326358" w:rsidRPr="008744C5" w14:paraId="32FEB531" w14:textId="77777777" w:rsidTr="00B11A78">
        <w:trPr>
          <w:trHeight w:val="340"/>
        </w:trPr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14:paraId="3D3A4016" w14:textId="74DB9B02" w:rsidR="00326358" w:rsidRPr="00D6183A" w:rsidRDefault="0004731B" w:rsidP="00B11A78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="00326358" w:rsidRPr="00D6183A">
              <w:rPr>
                <w:b/>
                <w:sz w:val="18"/>
                <w:szCs w:val="18"/>
              </w:rPr>
              <w:t>Zeitraum von</w:t>
            </w:r>
          </w:p>
        </w:tc>
        <w:tc>
          <w:tcPr>
            <w:tcW w:w="1217" w:type="dxa"/>
            <w:vAlign w:val="center"/>
          </w:tcPr>
          <w:p w14:paraId="7EB951F9" w14:textId="77777777" w:rsidR="00326358" w:rsidRPr="00D6183A" w:rsidRDefault="00326358" w:rsidP="00B11A78">
            <w:pPr>
              <w:rPr>
                <w:b/>
                <w:sz w:val="18"/>
                <w:szCs w:val="18"/>
              </w:rPr>
            </w:pPr>
            <w:r w:rsidRPr="00D6183A">
              <w:rPr>
                <w:b/>
                <w:sz w:val="18"/>
                <w:szCs w:val="18"/>
              </w:rPr>
              <w:t>bis</w:t>
            </w:r>
          </w:p>
        </w:tc>
        <w:tc>
          <w:tcPr>
            <w:tcW w:w="623" w:type="dxa"/>
            <w:tcMar>
              <w:left w:w="0" w:type="dxa"/>
              <w:right w:w="0" w:type="dxa"/>
            </w:tcMar>
            <w:vAlign w:val="center"/>
          </w:tcPr>
          <w:p w14:paraId="268AB053" w14:textId="77777777" w:rsidR="00326358" w:rsidRPr="00D6183A" w:rsidRDefault="00326358" w:rsidP="00B11A78">
            <w:pPr>
              <w:rPr>
                <w:b/>
                <w:sz w:val="14"/>
                <w:szCs w:val="14"/>
              </w:rPr>
            </w:pPr>
            <w:r w:rsidRPr="00D6183A">
              <w:rPr>
                <w:b/>
                <w:sz w:val="14"/>
                <w:szCs w:val="14"/>
              </w:rPr>
              <w:t>Wochen</w:t>
            </w:r>
          </w:p>
        </w:tc>
        <w:tc>
          <w:tcPr>
            <w:tcW w:w="4932" w:type="dxa"/>
            <w:vAlign w:val="center"/>
          </w:tcPr>
          <w:p w14:paraId="319B252A" w14:textId="77777777" w:rsidR="00326358" w:rsidRPr="008744C5" w:rsidRDefault="00326358" w:rsidP="0075016A">
            <w:pPr>
              <w:rPr>
                <w:b/>
              </w:rPr>
            </w:pPr>
            <w:r w:rsidRPr="008744C5">
              <w:rPr>
                <w:b/>
              </w:rPr>
              <w:t>Lern-Schwerpunkte, Themen</w:t>
            </w:r>
          </w:p>
        </w:tc>
        <w:tc>
          <w:tcPr>
            <w:tcW w:w="4876" w:type="dxa"/>
            <w:vAlign w:val="center"/>
          </w:tcPr>
          <w:p w14:paraId="27ED7AE6" w14:textId="77777777" w:rsidR="00326358" w:rsidRPr="008744C5" w:rsidRDefault="00326358" w:rsidP="0075016A">
            <w:pPr>
              <w:rPr>
                <w:b/>
              </w:rPr>
            </w:pPr>
            <w:r w:rsidRPr="008744C5">
              <w:rPr>
                <w:b/>
              </w:rPr>
              <w:t>Ausbildungsziel</w:t>
            </w:r>
          </w:p>
        </w:tc>
        <w:tc>
          <w:tcPr>
            <w:tcW w:w="2260" w:type="dxa"/>
            <w:vAlign w:val="center"/>
          </w:tcPr>
          <w:p w14:paraId="5C909DB3" w14:textId="77777777" w:rsidR="00326358" w:rsidRPr="008744C5" w:rsidRDefault="00326358" w:rsidP="0075016A">
            <w:pPr>
              <w:rPr>
                <w:b/>
              </w:rPr>
            </w:pPr>
            <w:r w:rsidRPr="008744C5">
              <w:rPr>
                <w:b/>
              </w:rPr>
              <w:t>Verantwortlich</w:t>
            </w:r>
          </w:p>
        </w:tc>
      </w:tr>
      <w:tr w:rsidR="00683A46" w:rsidRPr="00683A46" w14:paraId="7C6A662D" w14:textId="77777777" w:rsidTr="00B11A78">
        <w:trPr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7079F87B" w14:textId="40DDC68E" w:rsidR="00FC118F" w:rsidRPr="00980106" w:rsidRDefault="00444FD1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</w:t>
            </w:r>
            <w:r w:rsidR="00892376" w:rsidRPr="00980106">
              <w:rPr>
                <w:b/>
                <w:color w:val="595959" w:themeColor="text1" w:themeTint="A6"/>
              </w:rPr>
              <w:t>1</w:t>
            </w:r>
            <w:r w:rsidR="00FC118F" w:rsidRPr="00980106">
              <w:rPr>
                <w:b/>
                <w:color w:val="595959" w:themeColor="text1" w:themeTint="A6"/>
              </w:rPr>
              <w:t>.09.20</w:t>
            </w:r>
            <w:r w:rsidR="00705648" w:rsidRPr="00980106">
              <w:rPr>
                <w:b/>
                <w:color w:val="595959" w:themeColor="text1" w:themeTint="A6"/>
              </w:rPr>
              <w:t>2</w:t>
            </w:r>
            <w:r w:rsidR="00892376" w:rsidRPr="00980106">
              <w:rPr>
                <w:b/>
                <w:color w:val="595959" w:themeColor="text1" w:themeTint="A6"/>
              </w:rPr>
              <w:t>8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123E852A" w14:textId="48E3E3BC" w:rsidR="00FC118F" w:rsidRPr="00980106" w:rsidRDefault="00BE677E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0</w:t>
            </w:r>
            <w:r w:rsidR="00892376" w:rsidRPr="00980106">
              <w:rPr>
                <w:b/>
                <w:color w:val="595959" w:themeColor="text1" w:themeTint="A6"/>
              </w:rPr>
              <w:t>3</w:t>
            </w:r>
            <w:r w:rsidR="00705648" w:rsidRPr="00980106">
              <w:rPr>
                <w:b/>
                <w:color w:val="595959" w:themeColor="text1" w:themeTint="A6"/>
              </w:rPr>
              <w:t>.12.202</w:t>
            </w:r>
            <w:r w:rsidR="00892376" w:rsidRPr="00980106">
              <w:rPr>
                <w:b/>
                <w:color w:val="595959" w:themeColor="text1" w:themeTint="A6"/>
              </w:rPr>
              <w:t>8</w:t>
            </w:r>
          </w:p>
        </w:tc>
        <w:tc>
          <w:tcPr>
            <w:tcW w:w="623" w:type="dxa"/>
            <w:shd w:val="clear" w:color="auto" w:fill="BFBFBF" w:themeFill="background1" w:themeFillShade="BF"/>
            <w:vAlign w:val="center"/>
          </w:tcPr>
          <w:p w14:paraId="0387671D" w14:textId="77777777" w:rsidR="00FC118F" w:rsidRPr="00980106" w:rsidRDefault="00FC118F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7C8B889E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5. Theoriesemester</w:t>
            </w:r>
          </w:p>
        </w:tc>
        <w:tc>
          <w:tcPr>
            <w:tcW w:w="4876" w:type="dxa"/>
            <w:shd w:val="clear" w:color="auto" w:fill="BFBFBF" w:themeFill="background1" w:themeFillShade="BF"/>
            <w:vAlign w:val="center"/>
          </w:tcPr>
          <w:p w14:paraId="10050160" w14:textId="77777777" w:rsidR="00FC118F" w:rsidRPr="00980106" w:rsidRDefault="00FC118F" w:rsidP="0075016A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0" w:type="dxa"/>
            <w:shd w:val="clear" w:color="auto" w:fill="BFBFBF" w:themeFill="background1" w:themeFillShade="BF"/>
            <w:vAlign w:val="center"/>
          </w:tcPr>
          <w:p w14:paraId="2B12699D" w14:textId="77777777" w:rsidR="00FC118F" w:rsidRPr="00980106" w:rsidRDefault="00AB398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683A46" w:rsidRPr="00683A46" w14:paraId="7F7CD13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8DECAC1" w14:textId="77777777" w:rsidR="005D5A79" w:rsidRPr="00980106" w:rsidRDefault="005D5A79" w:rsidP="00B11A78">
            <w:pPr>
              <w:tabs>
                <w:tab w:val="left" w:pos="975"/>
              </w:tabs>
              <w:rPr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6151213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61633313" w14:textId="77777777" w:rsidR="005D5A79" w:rsidRPr="00980106" w:rsidRDefault="005D5A79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35AB4761" w14:textId="124E4003" w:rsidR="005D5A79" w:rsidRPr="00980106" w:rsidRDefault="002D57A6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Unternehmensführung, </w:t>
            </w:r>
            <w:r w:rsidR="002642A1" w:rsidRPr="00980106">
              <w:rPr>
                <w:color w:val="808080" w:themeColor="background1" w:themeShade="80"/>
              </w:rPr>
              <w:t xml:space="preserve">Einkauf &amp; </w:t>
            </w:r>
            <w:proofErr w:type="spellStart"/>
            <w:r w:rsidR="002642A1" w:rsidRPr="00980106">
              <w:rPr>
                <w:color w:val="808080" w:themeColor="background1" w:themeShade="80"/>
              </w:rPr>
              <w:t>Category</w:t>
            </w:r>
            <w:proofErr w:type="spellEnd"/>
            <w:r w:rsidR="002642A1" w:rsidRPr="00980106">
              <w:rPr>
                <w:color w:val="808080" w:themeColor="background1" w:themeShade="80"/>
              </w:rPr>
              <w:t xml:space="preserve"> Management, Vertrieb</w:t>
            </w:r>
            <w:r w:rsidR="005F0C62" w:rsidRPr="00980106">
              <w:rPr>
                <w:color w:val="808080" w:themeColor="background1" w:themeShade="80"/>
              </w:rPr>
              <w:t xml:space="preserve">, </w:t>
            </w:r>
            <w:r w:rsidR="002642A1" w:rsidRPr="00980106">
              <w:rPr>
                <w:color w:val="808080" w:themeColor="background1" w:themeShade="80"/>
              </w:rPr>
              <w:t>Warenkunde</w:t>
            </w:r>
            <w:r w:rsidRPr="00980106">
              <w:rPr>
                <w:color w:val="808080" w:themeColor="background1" w:themeShade="80"/>
              </w:rPr>
              <w:t xml:space="preserve"> Genussmittel, Bachelorskizze, Wahlfächer Teil I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06DE2829" w14:textId="59ABB511" w:rsidR="005D5A79" w:rsidRPr="00980106" w:rsidRDefault="005D5A79" w:rsidP="0075016A">
            <w:pPr>
              <w:rPr>
                <w:color w:val="808080" w:themeColor="background1" w:themeShade="80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13B77128" w14:textId="77777777" w:rsidR="005D5A79" w:rsidRPr="00980106" w:rsidRDefault="005D5A79" w:rsidP="0075016A">
            <w:pPr>
              <w:rPr>
                <w:color w:val="808080" w:themeColor="background1" w:themeShade="80"/>
              </w:rPr>
            </w:pPr>
          </w:p>
        </w:tc>
      </w:tr>
      <w:tr w:rsidR="00215DFF" w:rsidRPr="00150D58" w14:paraId="3005B52A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27301F8" w14:textId="77777777" w:rsidR="00215DFF" w:rsidRPr="00150D58" w:rsidRDefault="00215DFF" w:rsidP="00B11A78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411F82F3" w14:textId="77777777" w:rsidR="00215DFF" w:rsidRPr="00150D58" w:rsidRDefault="00995ABC" w:rsidP="00B11A78">
            <w:pPr>
              <w:rPr>
                <w:b/>
              </w:rPr>
            </w:pPr>
            <w:r>
              <w:t>im 5. Sem.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70EF87DB" w14:textId="77777777" w:rsidR="00215DFF" w:rsidRPr="00150D58" w:rsidRDefault="00215DFF" w:rsidP="00B11A78">
            <w:pPr>
              <w:rPr>
                <w:b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303BC5C2" w14:textId="77777777" w:rsidR="00215DFF" w:rsidRPr="0081678E" w:rsidRDefault="00215DFF" w:rsidP="0075016A">
            <w:r>
              <w:t xml:space="preserve">Präsentation der Projektarbeit 2 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001E7E38" w14:textId="51A1B2BD" w:rsidR="00215DFF" w:rsidRPr="00A41916" w:rsidRDefault="00683A46" w:rsidP="0075016A">
            <w:r>
              <w:t>PA2-Prüfung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2CDCDC8C" w14:textId="5AFEC98D" w:rsidR="00215DFF" w:rsidRPr="00A41916" w:rsidRDefault="00215DFF" w:rsidP="0075016A">
            <w:r w:rsidRPr="00A41916">
              <w:t>Stud</w:t>
            </w:r>
            <w:r w:rsidR="00683A46">
              <w:t>.</w:t>
            </w:r>
          </w:p>
        </w:tc>
      </w:tr>
      <w:tr w:rsidR="00215DFF" w:rsidRPr="00150D58" w14:paraId="3D82509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603C700" w14:textId="77777777" w:rsidR="00215DFF" w:rsidRPr="00150D58" w:rsidRDefault="00215DFF" w:rsidP="00B11A78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9F6346D" w14:textId="77777777" w:rsidR="00215DFF" w:rsidRPr="00150D58" w:rsidRDefault="00995ABC" w:rsidP="00B11A78">
            <w:pPr>
              <w:rPr>
                <w:b/>
              </w:rPr>
            </w:pPr>
            <w:r>
              <w:t>im 5. Sem.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354602E1" w14:textId="77777777" w:rsidR="00215DFF" w:rsidRPr="00150D58" w:rsidRDefault="00215DFF" w:rsidP="00B11A78">
            <w:pPr>
              <w:rPr>
                <w:b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59E93DF0" w14:textId="7B8710FE" w:rsidR="00215DFF" w:rsidRDefault="00215DFF" w:rsidP="0075016A">
            <w:r>
              <w:t>Absprache Thema für Bachelorarbeit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3FA15F9" w14:textId="07A3DA43" w:rsidR="00215DFF" w:rsidRPr="00A41916" w:rsidRDefault="00683A46" w:rsidP="0075016A">
            <w:r>
              <w:t>Entwürfe Exposé und Themenantrag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0C29DFFB" w14:textId="77777777" w:rsidR="00215DFF" w:rsidRPr="00A41916" w:rsidRDefault="00215DFF" w:rsidP="0075016A">
            <w:r>
              <w:t>Studiengangsleitung</w:t>
            </w:r>
          </w:p>
        </w:tc>
      </w:tr>
      <w:tr w:rsidR="00215DFF" w:rsidRPr="00150D58" w14:paraId="7D6F7F6B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B5A715E" w14:textId="77777777" w:rsidR="00215DFF" w:rsidRPr="00150D58" w:rsidRDefault="00215DFF" w:rsidP="00B11A78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67BC0C0C" w14:textId="78A13570" w:rsidR="00215DFF" w:rsidRPr="00150D58" w:rsidRDefault="009F070F" w:rsidP="00B11A78">
            <w:pPr>
              <w:rPr>
                <w:b/>
              </w:rPr>
            </w:pPr>
            <w:proofErr w:type="spellStart"/>
            <w:r>
              <w:t>tbd</w:t>
            </w:r>
            <w:proofErr w:type="spellEnd"/>
            <w:r>
              <w:t>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34270D97" w14:textId="77777777" w:rsidR="00215DFF" w:rsidRPr="00150D58" w:rsidRDefault="00215DFF" w:rsidP="00B11A78">
            <w:pPr>
              <w:rPr>
                <w:b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59411C8A" w14:textId="77777777" w:rsidR="00215DFF" w:rsidRDefault="00215DFF" w:rsidP="0075016A">
            <w:r>
              <w:t xml:space="preserve">Letzter Abgabetermin Themenantrag Bachelorarbeit 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1F0CD4C" w14:textId="33F8E4BA" w:rsidR="00215DFF" w:rsidRPr="00A41916" w:rsidRDefault="00683A46" w:rsidP="0075016A">
            <w:r>
              <w:t>Exposé und Themenantrag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7E00BD6A" w14:textId="66E482BD" w:rsidR="00215DFF" w:rsidRPr="00A41916" w:rsidRDefault="00215DFF" w:rsidP="0075016A">
            <w:proofErr w:type="spellStart"/>
            <w:r>
              <w:t>Betr</w:t>
            </w:r>
            <w:r w:rsidR="00683A46">
              <w:t>iebl</w:t>
            </w:r>
            <w:proofErr w:type="spellEnd"/>
            <w:r>
              <w:t>. Betreuer</w:t>
            </w:r>
            <w:r w:rsidR="00683A46">
              <w:t>*in</w:t>
            </w:r>
          </w:p>
        </w:tc>
      </w:tr>
      <w:tr w:rsidR="00683A46" w:rsidRPr="00150D58" w14:paraId="18BC9F2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3347F9A6" w14:textId="77777777" w:rsidR="00683A46" w:rsidRPr="00150D58" w:rsidRDefault="00683A46" w:rsidP="00B11A78">
            <w:pPr>
              <w:rPr>
                <w:b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6B41252D" w14:textId="77777777" w:rsidR="00683A46" w:rsidRDefault="00683A4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3D3C2CD1" w14:textId="77777777" w:rsidR="00683A46" w:rsidRPr="00150D58" w:rsidRDefault="00683A46" w:rsidP="00B11A78">
            <w:pPr>
              <w:rPr>
                <w:b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48901ABA" w14:textId="77777777" w:rsidR="00683A46" w:rsidRDefault="00683A46" w:rsidP="0075016A"/>
        </w:tc>
        <w:tc>
          <w:tcPr>
            <w:tcW w:w="4876" w:type="dxa"/>
            <w:shd w:val="clear" w:color="auto" w:fill="FFFFFF" w:themeFill="background1"/>
            <w:vAlign w:val="center"/>
          </w:tcPr>
          <w:p w14:paraId="5B5E3260" w14:textId="77777777" w:rsidR="00683A46" w:rsidRDefault="00683A46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47BF80CA" w14:textId="77777777" w:rsidR="00683A46" w:rsidRDefault="00683A46" w:rsidP="0075016A"/>
        </w:tc>
      </w:tr>
      <w:tr w:rsidR="00215DFF" w:rsidRPr="00EC75DF" w14:paraId="2CED52C5" w14:textId="77777777" w:rsidTr="00B11A78">
        <w:trPr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39782C13" w14:textId="1A557C59" w:rsidR="00215DFF" w:rsidRPr="00EC75DF" w:rsidRDefault="00BE677E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0</w:t>
            </w:r>
            <w:r w:rsidR="00892376">
              <w:rPr>
                <w:b/>
                <w:color w:val="FFFFFF"/>
              </w:rPr>
              <w:t>4</w:t>
            </w:r>
            <w:r w:rsidR="00705648">
              <w:rPr>
                <w:b/>
                <w:color w:val="FFFFFF"/>
              </w:rPr>
              <w:t>.12.202</w:t>
            </w:r>
            <w:r w:rsidR="00892376">
              <w:rPr>
                <w:b/>
                <w:color w:val="FFFFFF"/>
              </w:rPr>
              <w:t>8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523FA6A6" w14:textId="630428BC" w:rsidR="00215DFF" w:rsidRPr="00EC75DF" w:rsidRDefault="00444FD1" w:rsidP="00B11A78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  <w:r w:rsidR="00892376">
              <w:rPr>
                <w:b/>
                <w:color w:val="FFFFFF"/>
              </w:rPr>
              <w:t>5</w:t>
            </w:r>
            <w:r w:rsidR="00D8564A">
              <w:rPr>
                <w:b/>
                <w:color w:val="FFFFFF"/>
              </w:rPr>
              <w:t>.0</w:t>
            </w:r>
            <w:r w:rsidR="00565535">
              <w:rPr>
                <w:b/>
                <w:color w:val="FFFFFF"/>
              </w:rPr>
              <w:t>3</w:t>
            </w:r>
            <w:r w:rsidR="00215DFF">
              <w:rPr>
                <w:b/>
                <w:color w:val="FFFFFF"/>
              </w:rPr>
              <w:t>.20</w:t>
            </w:r>
            <w:r w:rsidR="004B2E31">
              <w:rPr>
                <w:b/>
                <w:color w:val="FFFFFF"/>
              </w:rPr>
              <w:t>2</w:t>
            </w:r>
            <w:r w:rsidR="00892376">
              <w:rPr>
                <w:b/>
                <w:color w:val="FFFFFF"/>
              </w:rPr>
              <w:t>9</w:t>
            </w:r>
          </w:p>
        </w:tc>
        <w:tc>
          <w:tcPr>
            <w:tcW w:w="623" w:type="dxa"/>
            <w:shd w:val="clear" w:color="auto" w:fill="E2001A" w:themeFill="accent1"/>
            <w:vAlign w:val="center"/>
          </w:tcPr>
          <w:p w14:paraId="6EE90EA9" w14:textId="77777777" w:rsidR="00215DFF" w:rsidRPr="00EC75DF" w:rsidRDefault="00215DFF" w:rsidP="00B11A78">
            <w:pPr>
              <w:rPr>
                <w:b/>
                <w:color w:val="FFFFFF"/>
              </w:rPr>
            </w:pPr>
            <w:r w:rsidRPr="00EC75DF">
              <w:rPr>
                <w:b/>
                <w:color w:val="FFFFFF"/>
              </w:rPr>
              <w:t>1</w:t>
            </w:r>
            <w:r w:rsidR="00444FD1">
              <w:rPr>
                <w:b/>
                <w:color w:val="FFFFFF"/>
              </w:rPr>
              <w:t>6</w:t>
            </w:r>
          </w:p>
        </w:tc>
        <w:tc>
          <w:tcPr>
            <w:tcW w:w="4932" w:type="dxa"/>
            <w:shd w:val="clear" w:color="auto" w:fill="E2001A" w:themeFill="accent1"/>
            <w:vAlign w:val="center"/>
          </w:tcPr>
          <w:p w14:paraId="7DE459DC" w14:textId="77777777" w:rsidR="00215DFF" w:rsidRPr="00EC75DF" w:rsidRDefault="00215DFF" w:rsidP="0075016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6" w:type="dxa"/>
            <w:shd w:val="clear" w:color="auto" w:fill="E2001A" w:themeFill="accent1"/>
            <w:vAlign w:val="center"/>
          </w:tcPr>
          <w:p w14:paraId="3C583F7D" w14:textId="77777777" w:rsidR="00215DFF" w:rsidRPr="00EC75DF" w:rsidRDefault="00215DFF" w:rsidP="00B11A78">
            <w:pPr>
              <w:rPr>
                <w:b/>
                <w:color w:val="FFFFFF"/>
              </w:rPr>
            </w:pPr>
          </w:p>
        </w:tc>
        <w:tc>
          <w:tcPr>
            <w:tcW w:w="2260" w:type="dxa"/>
            <w:shd w:val="clear" w:color="auto" w:fill="E2001A" w:themeFill="accent1"/>
            <w:vAlign w:val="center"/>
          </w:tcPr>
          <w:p w14:paraId="20886DE9" w14:textId="77777777" w:rsidR="00215DFF" w:rsidRPr="00A41916" w:rsidRDefault="00215DFF" w:rsidP="0075016A">
            <w:pPr>
              <w:rPr>
                <w:color w:val="FFFFFF"/>
              </w:rPr>
            </w:pPr>
          </w:p>
        </w:tc>
      </w:tr>
      <w:tr w:rsidR="00215DFF" w:rsidRPr="008650BD" w14:paraId="78CCD4C6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278D2237" w14:textId="77777777" w:rsidR="00215DFF" w:rsidRPr="00980106" w:rsidRDefault="00215DFF" w:rsidP="00B11A78">
            <w:pPr>
              <w:rPr>
                <w:i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6C6658DE" w14:textId="77777777" w:rsidR="00215DFF" w:rsidRPr="00980106" w:rsidRDefault="00215DFF" w:rsidP="00B11A78">
            <w:pPr>
              <w:rPr>
                <w:i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2D6C2207" w14:textId="77777777" w:rsidR="00215DFF" w:rsidRPr="00980106" w:rsidRDefault="00215DFF" w:rsidP="00B11A78">
            <w:pPr>
              <w:rPr>
                <w:i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2862373E" w14:textId="6E6B89BC" w:rsidR="00215DFF" w:rsidRPr="00980106" w:rsidRDefault="00215DFF" w:rsidP="0075016A">
            <w:pPr>
              <w:rPr>
                <w:i/>
              </w:rPr>
            </w:pPr>
            <w:r w:rsidRPr="00980106">
              <w:rPr>
                <w:i/>
              </w:rPr>
              <w:t xml:space="preserve">Bereich, in dem die Bachelorarbeit </w:t>
            </w:r>
            <w:r w:rsidR="008650BD">
              <w:rPr>
                <w:i/>
              </w:rPr>
              <w:t>entsteht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5AEE110D" w14:textId="5CB38C96" w:rsidR="00215DFF" w:rsidRPr="00980106" w:rsidRDefault="00215DFF" w:rsidP="0075016A">
            <w:pPr>
              <w:rPr>
                <w:i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7A10FD28" w14:textId="77777777" w:rsidR="00215DFF" w:rsidRPr="00980106" w:rsidRDefault="00215DFF" w:rsidP="0075016A">
            <w:pPr>
              <w:rPr>
                <w:i/>
              </w:rPr>
            </w:pPr>
            <w:r w:rsidRPr="00980106">
              <w:rPr>
                <w:i/>
              </w:rPr>
              <w:t>Unternehmen</w:t>
            </w:r>
          </w:p>
        </w:tc>
      </w:tr>
      <w:tr w:rsidR="00215DFF" w:rsidRPr="00150D58" w14:paraId="08541194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50BA9D6" w14:textId="77777777" w:rsidR="00215DFF" w:rsidRPr="00F932B8" w:rsidRDefault="00215DF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0B7F64F7" w14:textId="72B4E94D" w:rsidR="00215DFF" w:rsidRPr="00F932B8" w:rsidRDefault="00215DFF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315112A0" w14:textId="77777777" w:rsidR="00215DFF" w:rsidRPr="00F932B8" w:rsidRDefault="00215DFF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0E445520" w14:textId="6F25313A" w:rsidR="00215DFF" w:rsidRDefault="004807BB" w:rsidP="0075016A">
            <w:r>
              <w:t>Übernahmeplanung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E826DA9" w14:textId="09521771" w:rsidR="00215DFF" w:rsidRPr="00A41916" w:rsidRDefault="00215DFF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1CB5DFB6" w14:textId="2D59EED8" w:rsidR="00215DFF" w:rsidRPr="00A41916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215DFF" w14:paraId="30EBF058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C3300AF" w14:textId="77777777" w:rsidR="00215DFF" w:rsidRDefault="00215DF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6BADE99A" w14:textId="77777777" w:rsidR="00215DFF" w:rsidRDefault="00215DFF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09E7A359" w14:textId="77777777" w:rsidR="00215DFF" w:rsidRDefault="00215DFF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16723E1D" w14:textId="77777777" w:rsidR="00215DFF" w:rsidRDefault="00215DFF" w:rsidP="0075016A">
            <w:r>
              <w:t>Begrüßung Stud./ Zielvereinbarungsgespräch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7C59B87" w14:textId="77777777" w:rsidR="00215DFF" w:rsidRDefault="00215DFF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32EC5E57" w14:textId="6E2C8F0F" w:rsidR="00215DFF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314036" w:rsidRPr="00314036" w14:paraId="7C7580E3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6703768" w14:textId="77777777" w:rsidR="00215DFF" w:rsidRPr="00980106" w:rsidRDefault="00215DFF" w:rsidP="00B11A78">
            <w:pPr>
              <w:rPr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7A0A9002" w14:textId="2990C3A0" w:rsidR="00215DFF" w:rsidRPr="00980106" w:rsidRDefault="009F070F" w:rsidP="00B11A78">
            <w:pPr>
              <w:rPr>
                <w:color w:val="808080" w:themeColor="background1" w:themeShade="80"/>
              </w:rPr>
            </w:pPr>
            <w:proofErr w:type="spellStart"/>
            <w:r w:rsidRPr="00980106">
              <w:rPr>
                <w:color w:val="808080" w:themeColor="background1" w:themeShade="80"/>
              </w:rPr>
              <w:t>tbd</w:t>
            </w:r>
            <w:proofErr w:type="spellEnd"/>
            <w:r w:rsidRPr="00980106">
              <w:rPr>
                <w:color w:val="808080" w:themeColor="background1" w:themeShade="80"/>
              </w:rPr>
              <w:t>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024386E7" w14:textId="77777777" w:rsidR="00215DFF" w:rsidRPr="00980106" w:rsidRDefault="00215DFF" w:rsidP="00B11A78">
            <w:pPr>
              <w:rPr>
                <w:color w:val="808080" w:themeColor="background1" w:themeShade="80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739B0E3A" w14:textId="77777777" w:rsidR="00215DFF" w:rsidRPr="00980106" w:rsidRDefault="00215DFF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Genehmigung Thema Bachelorarbeit durch DHBW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1E7DBDC3" w14:textId="77777777" w:rsidR="00215DFF" w:rsidRPr="00980106" w:rsidRDefault="00215DFF" w:rsidP="00B11A78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Beginn der 12-wöchigen Bearbeitungsfrist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58E5A19A" w14:textId="77777777" w:rsidR="00215DFF" w:rsidRPr="00980106" w:rsidRDefault="00215DFF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>Studiengangsleitung</w:t>
            </w:r>
          </w:p>
        </w:tc>
      </w:tr>
      <w:tr w:rsidR="00314036" w14:paraId="287C7E1E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2DE6C8A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69F6CF82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3C83A537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2165F38B" w14:textId="3E79344D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5F3CD6B0" w14:textId="4AD83F92" w:rsidR="00314036" w:rsidRDefault="00314036" w:rsidP="0075016A">
            <w:r>
              <w:t>Aufgaben zur Erstellung der Bachelorarbeit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3C050ACF" w14:textId="650B9675" w:rsidR="00314036" w:rsidRDefault="00314036" w:rsidP="0075016A">
            <w:r>
              <w:t>Ansprechpartner*in</w:t>
            </w:r>
          </w:p>
        </w:tc>
      </w:tr>
      <w:tr w:rsidR="00314036" w14:paraId="47958160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AFF1359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36961DFE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380958E3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59A3DE78" w14:textId="0897FF38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7E9A91E8" w14:textId="4A26AC5C" w:rsidR="00314036" w:rsidRDefault="00314036" w:rsidP="0075016A">
            <w:r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0ADC7C34" w14:textId="48AF14EC" w:rsidR="00314036" w:rsidRDefault="00314036" w:rsidP="0075016A">
            <w:r>
              <w:t>Ansprechpartner*in</w:t>
            </w:r>
          </w:p>
        </w:tc>
      </w:tr>
      <w:tr w:rsidR="00314036" w14:paraId="5AD7C42E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D911957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5285F3CC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77E6C71A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6B712329" w14:textId="7FC270DB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E5EB954" w14:textId="61707A91" w:rsidR="00314036" w:rsidRDefault="00314036" w:rsidP="0075016A">
            <w:r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42F8B8D6" w14:textId="331AF401" w:rsidR="00314036" w:rsidRDefault="00314036" w:rsidP="0075016A">
            <w:r>
              <w:t>Ansprechpartner*in</w:t>
            </w:r>
          </w:p>
        </w:tc>
      </w:tr>
      <w:tr w:rsidR="00215DFF" w14:paraId="5142050E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228DFBC5" w14:textId="77777777" w:rsidR="00215DFF" w:rsidRDefault="00215DF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3C006CFD" w14:textId="77777777" w:rsidR="00215DFF" w:rsidRDefault="00215DFF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7761F721" w14:textId="77777777" w:rsidR="00215DFF" w:rsidRDefault="00215DFF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0452A94C" w14:textId="2C0F9059" w:rsidR="00215DFF" w:rsidRDefault="00215DFF" w:rsidP="0075016A">
            <w:r>
              <w:t>Verabschiedung Stud.</w:t>
            </w:r>
            <w:r w:rsidR="00314036">
              <w:t>,</w:t>
            </w:r>
            <w:r>
              <w:t xml:space="preserve"> Reflexionsgespräch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72358945" w14:textId="796ABB2D" w:rsidR="00215DFF" w:rsidRPr="0004731B" w:rsidRDefault="00215DFF" w:rsidP="0075016A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0AE012E8" w14:textId="6C2172D5" w:rsidR="00215DFF" w:rsidRDefault="00314036" w:rsidP="0075016A">
            <w:proofErr w:type="spellStart"/>
            <w:r>
              <w:t>Betriebl</w:t>
            </w:r>
            <w:proofErr w:type="spellEnd"/>
            <w:r>
              <w:t>. Betreuer*in</w:t>
            </w:r>
          </w:p>
        </w:tc>
      </w:tr>
      <w:tr w:rsidR="00790773" w14:paraId="46841082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CC8BB75" w14:textId="77777777" w:rsidR="00790773" w:rsidRDefault="00790773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6BCC5B62" w14:textId="79B9A1EC" w:rsidR="00790773" w:rsidRDefault="009F070F" w:rsidP="00B11A78">
            <w:proofErr w:type="spellStart"/>
            <w:r>
              <w:t>tbd</w:t>
            </w:r>
            <w:proofErr w:type="spellEnd"/>
            <w:r>
              <w:t>.</w:t>
            </w: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19DA9D63" w14:textId="77777777" w:rsidR="00790773" w:rsidRDefault="00790773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72D4B042" w14:textId="77777777" w:rsidR="00790773" w:rsidRDefault="00790773" w:rsidP="0075016A">
            <w:r>
              <w:t>Letzter Abgabetermin der Bachelorarbeit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47AD740" w14:textId="4791E389" w:rsidR="00790773" w:rsidRPr="00A41916" w:rsidRDefault="00314036" w:rsidP="0075016A">
            <w:r>
              <w:t>Abgabe Bachelorarbeit bei DHBW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57A09514" w14:textId="5A3F40AD" w:rsidR="00790773" w:rsidRPr="00A41916" w:rsidRDefault="00790773" w:rsidP="0075016A">
            <w:r>
              <w:t>Stud</w:t>
            </w:r>
            <w:r w:rsidR="00EC6D4B">
              <w:t>.</w:t>
            </w:r>
          </w:p>
        </w:tc>
      </w:tr>
      <w:tr w:rsidR="00683A46" w14:paraId="58DF7199" w14:textId="77777777" w:rsidTr="00B11A78">
        <w:trPr>
          <w:trHeight w:val="340"/>
        </w:trPr>
        <w:tc>
          <w:tcPr>
            <w:tcW w:w="1217" w:type="dxa"/>
            <w:shd w:val="clear" w:color="auto" w:fill="auto"/>
            <w:vAlign w:val="center"/>
          </w:tcPr>
          <w:p w14:paraId="75322275" w14:textId="77777777" w:rsidR="00683A46" w:rsidRDefault="00683A46" w:rsidP="00B11A78"/>
        </w:tc>
        <w:tc>
          <w:tcPr>
            <w:tcW w:w="1217" w:type="dxa"/>
            <w:shd w:val="clear" w:color="auto" w:fill="auto"/>
            <w:vAlign w:val="center"/>
          </w:tcPr>
          <w:p w14:paraId="1F60D7C5" w14:textId="77777777" w:rsidR="00683A46" w:rsidRDefault="00683A46" w:rsidP="00B11A78"/>
        </w:tc>
        <w:tc>
          <w:tcPr>
            <w:tcW w:w="623" w:type="dxa"/>
            <w:shd w:val="clear" w:color="auto" w:fill="auto"/>
            <w:vAlign w:val="center"/>
          </w:tcPr>
          <w:p w14:paraId="61425E61" w14:textId="77777777" w:rsidR="00683A46" w:rsidRDefault="00683A46" w:rsidP="00B11A78"/>
        </w:tc>
        <w:tc>
          <w:tcPr>
            <w:tcW w:w="4932" w:type="dxa"/>
            <w:shd w:val="clear" w:color="auto" w:fill="auto"/>
            <w:vAlign w:val="center"/>
          </w:tcPr>
          <w:p w14:paraId="4A2BA9D2" w14:textId="77777777" w:rsidR="00683A46" w:rsidRDefault="00683A46" w:rsidP="0075016A"/>
        </w:tc>
        <w:tc>
          <w:tcPr>
            <w:tcW w:w="4876" w:type="dxa"/>
            <w:shd w:val="clear" w:color="auto" w:fill="auto"/>
            <w:vAlign w:val="center"/>
          </w:tcPr>
          <w:p w14:paraId="081EBD6D" w14:textId="77777777" w:rsidR="00683A46" w:rsidRPr="00A41916" w:rsidRDefault="00683A46" w:rsidP="0075016A"/>
        </w:tc>
        <w:tc>
          <w:tcPr>
            <w:tcW w:w="2260" w:type="dxa"/>
            <w:shd w:val="clear" w:color="auto" w:fill="auto"/>
            <w:vAlign w:val="center"/>
          </w:tcPr>
          <w:p w14:paraId="1E55B3CD" w14:textId="77777777" w:rsidR="00683A46" w:rsidRDefault="00683A46" w:rsidP="0075016A"/>
        </w:tc>
      </w:tr>
      <w:tr w:rsidR="008650BD" w:rsidRPr="008650BD" w14:paraId="68C0FEA0" w14:textId="77777777" w:rsidTr="00B11A78">
        <w:trPr>
          <w:trHeight w:val="340"/>
        </w:trPr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537A28D0" w14:textId="07998064" w:rsidR="00215DFF" w:rsidRPr="00980106" w:rsidRDefault="00576E4E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2</w:t>
            </w:r>
            <w:r w:rsidR="00892376" w:rsidRPr="00980106">
              <w:rPr>
                <w:b/>
                <w:color w:val="595959" w:themeColor="text1" w:themeTint="A6"/>
              </w:rPr>
              <w:t>6</w:t>
            </w:r>
            <w:r w:rsidR="00D8564A" w:rsidRPr="00980106">
              <w:rPr>
                <w:b/>
                <w:color w:val="595959" w:themeColor="text1" w:themeTint="A6"/>
              </w:rPr>
              <w:t>.0</w:t>
            </w:r>
            <w:r w:rsidR="00565535" w:rsidRPr="00980106">
              <w:rPr>
                <w:b/>
                <w:color w:val="595959" w:themeColor="text1" w:themeTint="A6"/>
              </w:rPr>
              <w:t>3</w:t>
            </w:r>
            <w:r w:rsidR="004B2E31" w:rsidRPr="00980106">
              <w:rPr>
                <w:b/>
                <w:color w:val="595959" w:themeColor="text1" w:themeTint="A6"/>
              </w:rPr>
              <w:t>.202</w:t>
            </w:r>
            <w:r w:rsidR="00892376" w:rsidRPr="00980106">
              <w:rPr>
                <w:b/>
                <w:color w:val="595959" w:themeColor="text1" w:themeTint="A6"/>
              </w:rPr>
              <w:t>9</w:t>
            </w:r>
          </w:p>
        </w:tc>
        <w:tc>
          <w:tcPr>
            <w:tcW w:w="1217" w:type="dxa"/>
            <w:shd w:val="clear" w:color="auto" w:fill="BFBFBF" w:themeFill="background1" w:themeFillShade="BF"/>
            <w:vAlign w:val="center"/>
          </w:tcPr>
          <w:p w14:paraId="107C8862" w14:textId="0EBC43E6" w:rsidR="00215DFF" w:rsidRPr="00980106" w:rsidRDefault="00475D3C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</w:t>
            </w:r>
            <w:r w:rsidR="00892376" w:rsidRPr="00980106">
              <w:rPr>
                <w:b/>
                <w:color w:val="595959" w:themeColor="text1" w:themeTint="A6"/>
              </w:rPr>
              <w:t>7</w:t>
            </w:r>
            <w:r w:rsidR="004B2E31" w:rsidRPr="00980106">
              <w:rPr>
                <w:b/>
                <w:color w:val="595959" w:themeColor="text1" w:themeTint="A6"/>
              </w:rPr>
              <w:t>.06.202</w:t>
            </w:r>
            <w:r w:rsidR="00892376" w:rsidRPr="00980106">
              <w:rPr>
                <w:b/>
                <w:color w:val="595959" w:themeColor="text1" w:themeTint="A6"/>
              </w:rPr>
              <w:t>9</w:t>
            </w:r>
          </w:p>
        </w:tc>
        <w:tc>
          <w:tcPr>
            <w:tcW w:w="623" w:type="dxa"/>
            <w:shd w:val="clear" w:color="auto" w:fill="BFBFBF" w:themeFill="background1" w:themeFillShade="BF"/>
            <w:vAlign w:val="center"/>
          </w:tcPr>
          <w:p w14:paraId="1488E2C2" w14:textId="77777777" w:rsidR="00215DFF" w:rsidRPr="00980106" w:rsidRDefault="00215DFF" w:rsidP="00B11A78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12</w:t>
            </w:r>
          </w:p>
        </w:tc>
        <w:tc>
          <w:tcPr>
            <w:tcW w:w="4932" w:type="dxa"/>
            <w:shd w:val="clear" w:color="auto" w:fill="BFBFBF" w:themeFill="background1" w:themeFillShade="BF"/>
            <w:vAlign w:val="center"/>
          </w:tcPr>
          <w:p w14:paraId="626FE712" w14:textId="77777777" w:rsidR="00215DFF" w:rsidRPr="00980106" w:rsidRDefault="00215DF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6. Theoriesemester</w:t>
            </w:r>
          </w:p>
        </w:tc>
        <w:tc>
          <w:tcPr>
            <w:tcW w:w="4876" w:type="dxa"/>
            <w:shd w:val="clear" w:color="auto" w:fill="BFBFBF" w:themeFill="background1" w:themeFillShade="BF"/>
            <w:vAlign w:val="center"/>
          </w:tcPr>
          <w:p w14:paraId="7A007906" w14:textId="77777777" w:rsidR="00215DFF" w:rsidRPr="00980106" w:rsidRDefault="00215DFF" w:rsidP="0075016A">
            <w:pPr>
              <w:rPr>
                <w:b/>
                <w:color w:val="595959" w:themeColor="text1" w:themeTint="A6"/>
              </w:rPr>
            </w:pPr>
          </w:p>
        </w:tc>
        <w:tc>
          <w:tcPr>
            <w:tcW w:w="2260" w:type="dxa"/>
            <w:shd w:val="clear" w:color="auto" w:fill="BFBFBF" w:themeFill="background1" w:themeFillShade="BF"/>
            <w:vAlign w:val="center"/>
          </w:tcPr>
          <w:p w14:paraId="7F2FD310" w14:textId="77777777" w:rsidR="00215DFF" w:rsidRPr="00980106" w:rsidRDefault="00215DFF" w:rsidP="0075016A">
            <w:pPr>
              <w:rPr>
                <w:b/>
                <w:color w:val="595959" w:themeColor="text1" w:themeTint="A6"/>
              </w:rPr>
            </w:pPr>
            <w:r w:rsidRPr="00980106">
              <w:rPr>
                <w:b/>
                <w:color w:val="595959" w:themeColor="text1" w:themeTint="A6"/>
              </w:rPr>
              <w:t>DHBW</w:t>
            </w:r>
          </w:p>
        </w:tc>
      </w:tr>
      <w:tr w:rsidR="008650BD" w:rsidRPr="008650BD" w14:paraId="5A1D89A7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EF53D08" w14:textId="77777777" w:rsidR="00215DFF" w:rsidRPr="00980106" w:rsidRDefault="00215DFF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1332DE1" w14:textId="77777777" w:rsidR="00215DFF" w:rsidRPr="00980106" w:rsidRDefault="00215DFF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1373DFA4" w14:textId="77777777" w:rsidR="00215DFF" w:rsidRPr="00980106" w:rsidRDefault="00215DFF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5F575451" w14:textId="23F8CCFE" w:rsidR="00215DFF" w:rsidRPr="00980106" w:rsidRDefault="002D57A6" w:rsidP="0075016A">
            <w:pPr>
              <w:rPr>
                <w:color w:val="808080" w:themeColor="background1" w:themeShade="80"/>
              </w:rPr>
            </w:pPr>
            <w:r w:rsidRPr="00980106">
              <w:rPr>
                <w:color w:val="808080" w:themeColor="background1" w:themeShade="80"/>
              </w:rPr>
              <w:t xml:space="preserve">Leadership, </w:t>
            </w:r>
            <w:r w:rsidR="007F1A3C" w:rsidRPr="00980106">
              <w:rPr>
                <w:color w:val="808080" w:themeColor="background1" w:themeShade="80"/>
              </w:rPr>
              <w:t>Integrationsseminar, Warenkunde</w:t>
            </w:r>
            <w:r w:rsidRPr="00980106">
              <w:rPr>
                <w:color w:val="808080" w:themeColor="background1" w:themeShade="80"/>
              </w:rPr>
              <w:t xml:space="preserve"> Genussmittel</w:t>
            </w:r>
            <w:r w:rsidR="00D47B87" w:rsidRPr="00980106">
              <w:rPr>
                <w:color w:val="808080" w:themeColor="background1" w:themeShade="80"/>
              </w:rPr>
              <w:t xml:space="preserve">, </w:t>
            </w:r>
            <w:r w:rsidRPr="00980106">
              <w:rPr>
                <w:color w:val="808080" w:themeColor="background1" w:themeShade="80"/>
              </w:rPr>
              <w:t xml:space="preserve">Unternehmenssimulation, </w:t>
            </w:r>
            <w:r w:rsidR="00D47B87" w:rsidRPr="00980106">
              <w:rPr>
                <w:color w:val="808080" w:themeColor="background1" w:themeShade="80"/>
              </w:rPr>
              <w:t>Wahlfä</w:t>
            </w:r>
            <w:r w:rsidR="005F0C62" w:rsidRPr="00980106">
              <w:rPr>
                <w:color w:val="808080" w:themeColor="background1" w:themeShade="80"/>
              </w:rPr>
              <w:t>ch</w:t>
            </w:r>
            <w:r w:rsidR="00D47B87" w:rsidRPr="00980106">
              <w:rPr>
                <w:color w:val="808080" w:themeColor="background1" w:themeShade="80"/>
              </w:rPr>
              <w:t>er</w:t>
            </w:r>
            <w:r w:rsidR="005F0C62" w:rsidRPr="00980106">
              <w:rPr>
                <w:color w:val="808080" w:themeColor="background1" w:themeShade="80"/>
              </w:rPr>
              <w:t xml:space="preserve"> Teil II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44A9B0B" w14:textId="5DB6AA04" w:rsidR="00215DFF" w:rsidRPr="00980106" w:rsidRDefault="00215DFF" w:rsidP="0075016A">
            <w:pPr>
              <w:rPr>
                <w:color w:val="808080" w:themeColor="background1" w:themeShade="80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2D2AB2E3" w14:textId="77777777" w:rsidR="00215DFF" w:rsidRPr="00980106" w:rsidRDefault="00215DFF" w:rsidP="0075016A">
            <w:pPr>
              <w:rPr>
                <w:color w:val="808080" w:themeColor="background1" w:themeShade="80"/>
              </w:rPr>
            </w:pPr>
          </w:p>
        </w:tc>
      </w:tr>
      <w:tr w:rsidR="00EC6D4B" w:rsidRPr="008650BD" w14:paraId="2970B792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7F17D8F9" w14:textId="77777777" w:rsidR="00EC6D4B" w:rsidRPr="00EC6D4B" w:rsidRDefault="00EC6D4B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50EBCA15" w14:textId="77777777" w:rsidR="00EC6D4B" w:rsidRPr="00EC6D4B" w:rsidRDefault="00EC6D4B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00B46AC3" w14:textId="77777777" w:rsidR="00EC6D4B" w:rsidRPr="00EC6D4B" w:rsidRDefault="00EC6D4B" w:rsidP="00B11A78">
            <w:pPr>
              <w:rPr>
                <w:b/>
                <w:color w:val="808080" w:themeColor="background1" w:themeShade="80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24707A3B" w14:textId="77777777" w:rsidR="00EC6D4B" w:rsidRPr="00EC6D4B" w:rsidRDefault="00EC6D4B" w:rsidP="0075016A">
            <w:pPr>
              <w:rPr>
                <w:color w:val="808080" w:themeColor="background1" w:themeShade="80"/>
              </w:rPr>
            </w:pP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0A0DF68A" w14:textId="77777777" w:rsidR="00EC6D4B" w:rsidRPr="00EC6D4B" w:rsidRDefault="00EC6D4B" w:rsidP="0075016A">
            <w:pPr>
              <w:rPr>
                <w:color w:val="808080" w:themeColor="background1" w:themeShade="80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54B7C796" w14:textId="77777777" w:rsidR="00EC6D4B" w:rsidRPr="00EC6D4B" w:rsidRDefault="00EC6D4B" w:rsidP="0075016A">
            <w:pPr>
              <w:rPr>
                <w:color w:val="808080" w:themeColor="background1" w:themeShade="80"/>
              </w:rPr>
            </w:pPr>
          </w:p>
        </w:tc>
      </w:tr>
      <w:tr w:rsidR="00215DFF" w:rsidRPr="00150D58" w14:paraId="4786966C" w14:textId="77777777" w:rsidTr="00B11A78">
        <w:trPr>
          <w:trHeight w:val="340"/>
        </w:trPr>
        <w:tc>
          <w:tcPr>
            <w:tcW w:w="1217" w:type="dxa"/>
            <w:shd w:val="clear" w:color="auto" w:fill="E2001A" w:themeFill="accent1"/>
            <w:vAlign w:val="center"/>
          </w:tcPr>
          <w:p w14:paraId="3A36A7AE" w14:textId="4E4DA6FE" w:rsidR="00215DFF" w:rsidRPr="00F932B8" w:rsidRDefault="00475D3C" w:rsidP="00B11A78">
            <w:r>
              <w:rPr>
                <w:b/>
                <w:color w:val="FFFFFF"/>
              </w:rPr>
              <w:t>1</w:t>
            </w:r>
            <w:r w:rsidR="00892376">
              <w:rPr>
                <w:b/>
                <w:color w:val="FFFFFF"/>
              </w:rPr>
              <w:t>8</w:t>
            </w:r>
            <w:r w:rsidR="004B2E31">
              <w:rPr>
                <w:b/>
                <w:color w:val="FFFFFF"/>
              </w:rPr>
              <w:t>.06.202</w:t>
            </w:r>
            <w:r w:rsidR="00892376">
              <w:rPr>
                <w:b/>
                <w:color w:val="FFFFFF"/>
              </w:rPr>
              <w:t>9</w:t>
            </w:r>
          </w:p>
        </w:tc>
        <w:tc>
          <w:tcPr>
            <w:tcW w:w="1217" w:type="dxa"/>
            <w:shd w:val="clear" w:color="auto" w:fill="E2001A" w:themeFill="accent1"/>
            <w:vAlign w:val="center"/>
          </w:tcPr>
          <w:p w14:paraId="5DCB9A25" w14:textId="32DA4D55" w:rsidR="00215DFF" w:rsidRPr="00F932B8" w:rsidRDefault="004B2E31" w:rsidP="00B11A78">
            <w:r>
              <w:rPr>
                <w:b/>
                <w:color w:val="FFFFFF"/>
              </w:rPr>
              <w:t>30.09.202</w:t>
            </w:r>
            <w:r w:rsidR="00892376">
              <w:rPr>
                <w:b/>
                <w:color w:val="FFFFFF"/>
              </w:rPr>
              <w:t>9</w:t>
            </w:r>
          </w:p>
        </w:tc>
        <w:tc>
          <w:tcPr>
            <w:tcW w:w="623" w:type="dxa"/>
            <w:shd w:val="clear" w:color="auto" w:fill="E2001A" w:themeFill="accent1"/>
            <w:vAlign w:val="center"/>
          </w:tcPr>
          <w:p w14:paraId="66E578C5" w14:textId="46850ABB" w:rsidR="00215DFF" w:rsidRPr="00F932B8" w:rsidRDefault="00215DFF" w:rsidP="00B11A78">
            <w:r>
              <w:rPr>
                <w:b/>
                <w:color w:val="FFFFFF"/>
              </w:rPr>
              <w:t>1</w:t>
            </w:r>
            <w:r w:rsidR="00892376">
              <w:rPr>
                <w:b/>
                <w:color w:val="FFFFFF"/>
              </w:rPr>
              <w:t>5</w:t>
            </w:r>
          </w:p>
        </w:tc>
        <w:tc>
          <w:tcPr>
            <w:tcW w:w="4932" w:type="dxa"/>
            <w:shd w:val="clear" w:color="auto" w:fill="E2001A" w:themeFill="accent1"/>
            <w:vAlign w:val="center"/>
          </w:tcPr>
          <w:p w14:paraId="0C571D06" w14:textId="77777777" w:rsidR="00215DFF" w:rsidRDefault="00215DFF" w:rsidP="0075016A">
            <w:r>
              <w:rPr>
                <w:b/>
                <w:color w:val="FFFFFF"/>
              </w:rPr>
              <w:t>6</w:t>
            </w:r>
            <w:r w:rsidRPr="00EC75DF">
              <w:rPr>
                <w:b/>
                <w:color w:val="FFFFFF"/>
              </w:rPr>
              <w:t>. Praxissemester</w:t>
            </w:r>
          </w:p>
        </w:tc>
        <w:tc>
          <w:tcPr>
            <w:tcW w:w="4876" w:type="dxa"/>
            <w:shd w:val="clear" w:color="auto" w:fill="E2001A" w:themeFill="accent1"/>
            <w:vAlign w:val="center"/>
          </w:tcPr>
          <w:p w14:paraId="05012189" w14:textId="77777777" w:rsidR="00215DFF" w:rsidRPr="00A41916" w:rsidRDefault="00215DFF" w:rsidP="0075016A"/>
        </w:tc>
        <w:tc>
          <w:tcPr>
            <w:tcW w:w="2260" w:type="dxa"/>
            <w:shd w:val="clear" w:color="auto" w:fill="E2001A" w:themeFill="accent1"/>
            <w:vAlign w:val="center"/>
          </w:tcPr>
          <w:p w14:paraId="17703AA5" w14:textId="77777777" w:rsidR="00215DFF" w:rsidRPr="00A41916" w:rsidRDefault="00215DFF" w:rsidP="0075016A"/>
        </w:tc>
      </w:tr>
      <w:tr w:rsidR="00215DFF" w:rsidRPr="008650BD" w14:paraId="15970594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114575D8" w14:textId="77777777" w:rsidR="00215DFF" w:rsidRPr="00980106" w:rsidRDefault="00215DFF" w:rsidP="00B11A78">
            <w:pPr>
              <w:rPr>
                <w:b/>
                <w:i/>
                <w:color w:val="FFFFFF"/>
              </w:rPr>
            </w:pPr>
          </w:p>
        </w:tc>
        <w:tc>
          <w:tcPr>
            <w:tcW w:w="1217" w:type="dxa"/>
            <w:shd w:val="clear" w:color="auto" w:fill="FFFFFF" w:themeFill="background1"/>
            <w:vAlign w:val="center"/>
          </w:tcPr>
          <w:p w14:paraId="30C69352" w14:textId="77777777" w:rsidR="00215DFF" w:rsidRPr="00980106" w:rsidRDefault="00215DFF" w:rsidP="00B11A78">
            <w:pPr>
              <w:rPr>
                <w:b/>
                <w:i/>
                <w:color w:val="FFFFFF"/>
              </w:rPr>
            </w:pPr>
          </w:p>
        </w:tc>
        <w:tc>
          <w:tcPr>
            <w:tcW w:w="623" w:type="dxa"/>
            <w:shd w:val="clear" w:color="auto" w:fill="FFFFFF" w:themeFill="background1"/>
            <w:vAlign w:val="center"/>
          </w:tcPr>
          <w:p w14:paraId="4D0E7EF0" w14:textId="77777777" w:rsidR="00215DFF" w:rsidRPr="00980106" w:rsidRDefault="00215DFF" w:rsidP="00B11A78">
            <w:pPr>
              <w:rPr>
                <w:b/>
                <w:i/>
                <w:color w:val="FFFFFF"/>
              </w:rPr>
            </w:pPr>
          </w:p>
        </w:tc>
        <w:tc>
          <w:tcPr>
            <w:tcW w:w="4932" w:type="dxa"/>
            <w:shd w:val="clear" w:color="auto" w:fill="FFFFFF" w:themeFill="background1"/>
            <w:vAlign w:val="center"/>
          </w:tcPr>
          <w:p w14:paraId="4028A856" w14:textId="47A10AE2" w:rsidR="00215DFF" w:rsidRPr="00980106" w:rsidRDefault="008650BD" w:rsidP="0075016A">
            <w:pPr>
              <w:rPr>
                <w:b/>
                <w:i/>
                <w:color w:val="FFFFFF"/>
              </w:rPr>
            </w:pPr>
            <w:r w:rsidRPr="00980106">
              <w:rPr>
                <w:i/>
              </w:rPr>
              <w:t>evtl. künftige Abteilung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72CEBB56" w14:textId="01E9E6F1" w:rsidR="00215DFF" w:rsidRPr="00980106" w:rsidRDefault="00215DFF" w:rsidP="0075016A">
            <w:pPr>
              <w:rPr>
                <w:b/>
                <w:i/>
                <w:color w:val="FFFFFF"/>
              </w:rPr>
            </w:pP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7FF5D91C" w14:textId="054D6865" w:rsidR="00215DFF" w:rsidRPr="00980106" w:rsidRDefault="00215DFF" w:rsidP="0075016A">
            <w:pPr>
              <w:rPr>
                <w:i/>
                <w:color w:val="FFFFFF"/>
              </w:rPr>
            </w:pPr>
          </w:p>
        </w:tc>
      </w:tr>
      <w:tr w:rsidR="00215DFF" w14:paraId="3C36F248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5DBDC2B9" w14:textId="77777777" w:rsidR="00215DFF" w:rsidRDefault="00215DF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53E429BE" w14:textId="77777777" w:rsidR="00215DFF" w:rsidRDefault="00215DFF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7322457F" w14:textId="77777777" w:rsidR="00215DFF" w:rsidRDefault="00215DFF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04D1136C" w14:textId="05AAB10E" w:rsidR="00215DFF" w:rsidRDefault="00215DFF" w:rsidP="0075016A">
            <w:r>
              <w:t>Begrüßung Stud.</w:t>
            </w:r>
            <w:r w:rsidR="00EC6D4B">
              <w:t>,</w:t>
            </w:r>
            <w:r>
              <w:t xml:space="preserve"> Zielvereinbarungsgespräch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3E2DA7E" w14:textId="77777777" w:rsidR="00215DFF" w:rsidRDefault="00215DFF" w:rsidP="0075016A"/>
        </w:tc>
        <w:tc>
          <w:tcPr>
            <w:tcW w:w="2260" w:type="dxa"/>
            <w:shd w:val="clear" w:color="auto" w:fill="FFFFFF" w:themeFill="background1"/>
            <w:vAlign w:val="center"/>
          </w:tcPr>
          <w:p w14:paraId="10E4FFD3" w14:textId="3654F8C8" w:rsidR="00215DFF" w:rsidRPr="00A41916" w:rsidRDefault="00215DFF" w:rsidP="0075016A">
            <w:proofErr w:type="spellStart"/>
            <w:r>
              <w:t>Betr</w:t>
            </w:r>
            <w:r w:rsidR="00EC6D4B">
              <w:t>iebl</w:t>
            </w:r>
            <w:proofErr w:type="spellEnd"/>
            <w:r>
              <w:t>. Betreuer</w:t>
            </w:r>
            <w:r w:rsidR="00EC6D4B">
              <w:t>*in</w:t>
            </w:r>
          </w:p>
        </w:tc>
      </w:tr>
      <w:tr w:rsidR="00314036" w14:paraId="7543CD08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22F98994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5A1FA8F0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0BA0E58B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3692BD9E" w14:textId="0F4C0CBD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681321D" w14:textId="7391705F" w:rsidR="00314036" w:rsidRDefault="00314036" w:rsidP="0075016A">
            <w:r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156C429A" w14:textId="2D90D1D1" w:rsidR="00314036" w:rsidRDefault="00314036" w:rsidP="0075016A">
            <w:r>
              <w:t>Ansprechpartner*in</w:t>
            </w:r>
          </w:p>
        </w:tc>
      </w:tr>
      <w:tr w:rsidR="00314036" w14:paraId="1E135554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451DA9DC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1E0A43CD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0AD7D203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14A07BF5" w14:textId="01C15A63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6BC028B0" w14:textId="71B52BA1" w:rsidR="00314036" w:rsidRDefault="00314036" w:rsidP="0075016A">
            <w:r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45E5DB1A" w14:textId="4E57AB03" w:rsidR="00314036" w:rsidRDefault="00314036" w:rsidP="0075016A">
            <w:r>
              <w:t>Ansprechpartner*in</w:t>
            </w:r>
          </w:p>
        </w:tc>
      </w:tr>
      <w:tr w:rsidR="00314036" w14:paraId="2BEF9F2B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66BD4C08" w14:textId="77777777" w:rsidR="00314036" w:rsidRDefault="00314036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071ACAEB" w14:textId="77777777" w:rsidR="00314036" w:rsidRDefault="00314036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29E73E16" w14:textId="77777777" w:rsidR="00314036" w:rsidRDefault="00314036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2745ABFC" w14:textId="66B3C686" w:rsidR="00314036" w:rsidRDefault="00314036" w:rsidP="0075016A">
            <w:r>
              <w:t>Einsatzgebiet, Aufgabenfeld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36E39BCB" w14:textId="19D4019C" w:rsidR="00314036" w:rsidRDefault="00314036" w:rsidP="0075016A">
            <w:r>
              <w:t>konkrete Arbeiten und Aufträge, Lernziele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54DC8BE4" w14:textId="754E8BF8" w:rsidR="00314036" w:rsidRDefault="00314036" w:rsidP="0075016A">
            <w:r>
              <w:t>Ansprechpartner*in</w:t>
            </w:r>
          </w:p>
        </w:tc>
      </w:tr>
      <w:tr w:rsidR="00215DFF" w14:paraId="3230A637" w14:textId="77777777" w:rsidTr="00B11A78">
        <w:trPr>
          <w:trHeight w:val="340"/>
        </w:trPr>
        <w:tc>
          <w:tcPr>
            <w:tcW w:w="1217" w:type="dxa"/>
            <w:shd w:val="clear" w:color="auto" w:fill="FFFFFF" w:themeFill="background1"/>
            <w:vAlign w:val="center"/>
          </w:tcPr>
          <w:p w14:paraId="22B9F955" w14:textId="77777777" w:rsidR="00215DFF" w:rsidRDefault="00215DFF" w:rsidP="00B11A78"/>
        </w:tc>
        <w:tc>
          <w:tcPr>
            <w:tcW w:w="1217" w:type="dxa"/>
            <w:shd w:val="clear" w:color="auto" w:fill="FFFFFF" w:themeFill="background1"/>
            <w:vAlign w:val="center"/>
          </w:tcPr>
          <w:p w14:paraId="539EFB02" w14:textId="77777777" w:rsidR="00215DFF" w:rsidRDefault="00215DFF" w:rsidP="00B11A78"/>
        </w:tc>
        <w:tc>
          <w:tcPr>
            <w:tcW w:w="623" w:type="dxa"/>
            <w:shd w:val="clear" w:color="auto" w:fill="FFFFFF" w:themeFill="background1"/>
            <w:vAlign w:val="center"/>
          </w:tcPr>
          <w:p w14:paraId="1510605C" w14:textId="77777777" w:rsidR="00215DFF" w:rsidRDefault="00215DFF" w:rsidP="00B11A78"/>
        </w:tc>
        <w:tc>
          <w:tcPr>
            <w:tcW w:w="4932" w:type="dxa"/>
            <w:shd w:val="clear" w:color="auto" w:fill="FFFFFF" w:themeFill="background1"/>
            <w:vAlign w:val="center"/>
          </w:tcPr>
          <w:p w14:paraId="3711F780" w14:textId="615CA22D" w:rsidR="00215DFF" w:rsidRDefault="00215DFF" w:rsidP="0075016A">
            <w:r>
              <w:t>Verabschiedung Stud.</w:t>
            </w:r>
            <w:r w:rsidR="00063088">
              <w:t>,</w:t>
            </w:r>
            <w:r>
              <w:t xml:space="preserve"> Reflexionsgespräch</w:t>
            </w:r>
            <w:r w:rsidR="00063088">
              <w:t xml:space="preserve">, </w:t>
            </w:r>
          </w:p>
          <w:p w14:paraId="304D5ABA" w14:textId="17F6F254" w:rsidR="00063088" w:rsidRDefault="00063088" w:rsidP="0075016A">
            <w:r>
              <w:t>Überleitung zur neuen Aufgabe als B.A.</w:t>
            </w:r>
          </w:p>
        </w:tc>
        <w:tc>
          <w:tcPr>
            <w:tcW w:w="4876" w:type="dxa"/>
            <w:shd w:val="clear" w:color="auto" w:fill="FFFFFF" w:themeFill="background1"/>
            <w:vAlign w:val="center"/>
          </w:tcPr>
          <w:p w14:paraId="229E58FB" w14:textId="019226D3" w:rsidR="00215DFF" w:rsidRPr="0004731B" w:rsidRDefault="00063088" w:rsidP="0075016A">
            <w:pPr>
              <w:rPr>
                <w:sz w:val="16"/>
                <w:szCs w:val="16"/>
              </w:rPr>
            </w:pPr>
            <w:r>
              <w:t>Reflexionsbericht, Abgabe bis 30.09.</w:t>
            </w:r>
            <w:r w:rsidR="00EC6D4B">
              <w:t xml:space="preserve"> bei DHBW</w:t>
            </w:r>
          </w:p>
        </w:tc>
        <w:tc>
          <w:tcPr>
            <w:tcW w:w="2260" w:type="dxa"/>
            <w:shd w:val="clear" w:color="auto" w:fill="FFFFFF" w:themeFill="background1"/>
            <w:vAlign w:val="center"/>
          </w:tcPr>
          <w:p w14:paraId="2FC84CA2" w14:textId="4AEE8D6C" w:rsidR="00215DFF" w:rsidRDefault="00215DFF" w:rsidP="0075016A">
            <w:proofErr w:type="spellStart"/>
            <w:r>
              <w:t>Betr</w:t>
            </w:r>
            <w:r w:rsidR="00063088">
              <w:t>iebl</w:t>
            </w:r>
            <w:proofErr w:type="spellEnd"/>
            <w:r>
              <w:t>. Betreuer</w:t>
            </w:r>
            <w:r w:rsidR="00063088">
              <w:t>*in</w:t>
            </w:r>
          </w:p>
        </w:tc>
      </w:tr>
    </w:tbl>
    <w:p w14:paraId="0F654AC6" w14:textId="77777777" w:rsidR="006324B0" w:rsidRDefault="006324B0" w:rsidP="000216DD">
      <w:pPr>
        <w:pStyle w:val="Leerzeile"/>
      </w:pPr>
    </w:p>
    <w:p w14:paraId="4742D39A" w14:textId="77777777" w:rsidR="00B11A78" w:rsidRPr="00B11A78" w:rsidRDefault="00B11A78" w:rsidP="00B11A78"/>
    <w:p w14:paraId="00B08B33" w14:textId="77777777" w:rsidR="00B11A78" w:rsidRPr="00B11A78" w:rsidRDefault="00B11A78" w:rsidP="00B11A78"/>
    <w:p w14:paraId="0AE5A840" w14:textId="77777777" w:rsidR="00B11A78" w:rsidRPr="00B11A78" w:rsidRDefault="00B11A78" w:rsidP="00B11A78"/>
    <w:p w14:paraId="340B1184" w14:textId="77777777" w:rsidR="00B11A78" w:rsidRPr="00B11A78" w:rsidRDefault="00B11A78" w:rsidP="00B11A78"/>
    <w:p w14:paraId="036CF767" w14:textId="77777777" w:rsidR="00B11A78" w:rsidRPr="00B11A78" w:rsidRDefault="00B11A78" w:rsidP="00B11A78"/>
    <w:p w14:paraId="0DD9763E" w14:textId="77777777" w:rsidR="00B11A78" w:rsidRPr="00B11A78" w:rsidRDefault="00B11A78" w:rsidP="00B11A78"/>
    <w:p w14:paraId="2A8A19E5" w14:textId="77777777" w:rsidR="00B11A78" w:rsidRPr="00B11A78" w:rsidRDefault="00B11A78" w:rsidP="00B11A78"/>
    <w:p w14:paraId="7B617C80" w14:textId="77777777" w:rsidR="00B11A78" w:rsidRPr="00B11A78" w:rsidRDefault="00B11A78" w:rsidP="00B11A78"/>
    <w:p w14:paraId="17F6C63F" w14:textId="77777777" w:rsidR="00B11A78" w:rsidRPr="00B11A78" w:rsidRDefault="00B11A78" w:rsidP="00B11A78"/>
    <w:p w14:paraId="79F6C2B7" w14:textId="77777777" w:rsidR="00B11A78" w:rsidRPr="00B11A78" w:rsidRDefault="00B11A78" w:rsidP="00B11A78"/>
    <w:p w14:paraId="27B6CF3C" w14:textId="77777777" w:rsidR="00B11A78" w:rsidRPr="00B11A78" w:rsidRDefault="00B11A78" w:rsidP="00B11A78"/>
    <w:p w14:paraId="45264EB9" w14:textId="77777777" w:rsidR="00B11A78" w:rsidRPr="00B11A78" w:rsidRDefault="00B11A78" w:rsidP="00B11A78"/>
    <w:p w14:paraId="460D4316" w14:textId="77777777" w:rsidR="00B11A78" w:rsidRPr="00B11A78" w:rsidRDefault="00B11A78" w:rsidP="00B11A78"/>
    <w:p w14:paraId="20068AEC" w14:textId="77777777" w:rsidR="00B11A78" w:rsidRPr="00B11A78" w:rsidRDefault="00B11A78" w:rsidP="00B11A78"/>
    <w:p w14:paraId="0CD91302" w14:textId="77777777" w:rsidR="00B11A78" w:rsidRPr="00B11A78" w:rsidRDefault="00B11A78" w:rsidP="00B11A78"/>
    <w:p w14:paraId="64ABD765" w14:textId="77777777" w:rsidR="00B11A78" w:rsidRPr="00B11A78" w:rsidRDefault="00B11A78" w:rsidP="00B11A78"/>
    <w:p w14:paraId="709668D4" w14:textId="77777777" w:rsidR="00B11A78" w:rsidRPr="00B11A78" w:rsidRDefault="00B11A78" w:rsidP="00B11A78"/>
    <w:p w14:paraId="28C12BBB" w14:textId="77777777" w:rsidR="00B11A78" w:rsidRDefault="00B11A78" w:rsidP="00B11A78">
      <w:pPr>
        <w:rPr>
          <w:color w:val="E2001A"/>
          <w:sz w:val="12"/>
        </w:rPr>
      </w:pPr>
    </w:p>
    <w:p w14:paraId="37F24CDB" w14:textId="77777777" w:rsidR="00B11A78" w:rsidRDefault="00B11A78" w:rsidP="00B11A78">
      <w:pPr>
        <w:rPr>
          <w:color w:val="E2001A"/>
          <w:sz w:val="12"/>
        </w:rPr>
      </w:pPr>
    </w:p>
    <w:p w14:paraId="46E774C9" w14:textId="77777777" w:rsidR="00B11A78" w:rsidRDefault="00B11A78" w:rsidP="00B11A78">
      <w:pPr>
        <w:rPr>
          <w:color w:val="E2001A"/>
          <w:sz w:val="12"/>
        </w:rPr>
      </w:pPr>
    </w:p>
    <w:p w14:paraId="727C5B27" w14:textId="77777777" w:rsidR="00B11A78" w:rsidRPr="00B11A78" w:rsidRDefault="00B11A78" w:rsidP="00B11A78">
      <w:pPr>
        <w:jc w:val="center"/>
      </w:pPr>
    </w:p>
    <w:sectPr w:rsidR="00B11A78" w:rsidRPr="00B11A78" w:rsidSect="00A9733B">
      <w:headerReference w:type="default" r:id="rId8"/>
      <w:footerReference w:type="default" r:id="rId9"/>
      <w:pgSz w:w="16839" w:h="11907" w:orient="landscape" w:code="9"/>
      <w:pgMar w:top="2552" w:right="851" w:bottom="851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91378" w14:textId="77777777" w:rsidR="00EA38DF" w:rsidRDefault="00EA38DF">
      <w:r>
        <w:separator/>
      </w:r>
    </w:p>
  </w:endnote>
  <w:endnote w:type="continuationSeparator" w:id="0">
    <w:p w14:paraId="6AB7C210" w14:textId="77777777" w:rsidR="00EA38DF" w:rsidRDefault="00EA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ris Sans Com Medium">
    <w:panose1 w:val="020B0606040503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ris Sans Com">
    <w:panose1 w:val="020B05060405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neris Serif Com">
    <w:panose1 w:val="02040506070506020204"/>
    <w:charset w:val="00"/>
    <w:family w:val="roman"/>
    <w:pitch w:val="variable"/>
    <w:sig w:usb0="800000AF" w:usb1="5000204A" w:usb2="00000000" w:usb3="00000000" w:csb0="0000009B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EED72" w14:textId="6232737D" w:rsidR="000F2866" w:rsidRPr="00A9733B" w:rsidRDefault="000F2866" w:rsidP="00B943A4">
    <w:pPr>
      <w:pStyle w:val="Fuzeile"/>
      <w:tabs>
        <w:tab w:val="clear" w:pos="8335"/>
        <w:tab w:val="left" w:pos="5790"/>
        <w:tab w:val="right" w:pos="15026"/>
      </w:tabs>
      <w:rPr>
        <w:noProof/>
        <w:color w:val="5C6971" w:themeColor="accent2"/>
      </w:rPr>
    </w:pPr>
    <w:r w:rsidRPr="00A9733B">
      <w:rPr>
        <w:color w:val="5C6971" w:themeColor="accent2"/>
      </w:rPr>
      <w:fldChar w:fldCharType="begin"/>
    </w:r>
    <w:r w:rsidRPr="00A9733B">
      <w:rPr>
        <w:color w:val="5C6971" w:themeColor="accent2"/>
      </w:rPr>
      <w:instrText xml:space="preserve"> FILENAME  \* MERGEFORMAT </w:instrText>
    </w:r>
    <w:r w:rsidRPr="00A9733B">
      <w:rPr>
        <w:color w:val="5C6971" w:themeColor="accent2"/>
      </w:rPr>
      <w:fldChar w:fldCharType="separate"/>
    </w:r>
    <w:r w:rsidR="008A104D">
      <w:rPr>
        <w:noProof/>
        <w:color w:val="5C6971" w:themeColor="accent2"/>
      </w:rPr>
      <w:t>DHBW-HN</w:t>
    </w:r>
    <w:r w:rsidR="00576E4E">
      <w:rPr>
        <w:noProof/>
        <w:color w:val="5C6971" w:themeColor="accent2"/>
      </w:rPr>
      <w:t>-FM Praxisplan Ausfüllhilfe FM2</w:t>
    </w:r>
    <w:r w:rsidR="008951DC">
      <w:rPr>
        <w:noProof/>
        <w:color w:val="5C6971" w:themeColor="accent2"/>
      </w:rPr>
      <w:t>6</w:t>
    </w:r>
    <w:r w:rsidR="008A104D">
      <w:rPr>
        <w:noProof/>
        <w:color w:val="5C6971" w:themeColor="accent2"/>
      </w:rPr>
      <w:t xml:space="preserve">A (Stand </w:t>
    </w:r>
    <w:r w:rsidR="008C398B">
      <w:rPr>
        <w:noProof/>
        <w:color w:val="5C6971" w:themeColor="accent2"/>
      </w:rPr>
      <w:t>11.02</w:t>
    </w:r>
    <w:r w:rsidR="002D57A6">
      <w:rPr>
        <w:noProof/>
        <w:color w:val="5C6971" w:themeColor="accent2"/>
      </w:rPr>
      <w:t>.2026</w:t>
    </w:r>
    <w:r w:rsidR="008A104D">
      <w:rPr>
        <w:noProof/>
        <w:color w:val="5C6971" w:themeColor="accent2"/>
      </w:rPr>
      <w:t>).docx</w:t>
    </w:r>
    <w:r w:rsidRPr="00A9733B">
      <w:rPr>
        <w:noProof/>
        <w:color w:val="5C6971" w:themeColor="accent2"/>
      </w:rPr>
      <w:fldChar w:fldCharType="end"/>
    </w:r>
    <w:r w:rsidRPr="00A9733B">
      <w:rPr>
        <w:color w:val="5C6971" w:themeColor="accent2"/>
      </w:rPr>
      <w:tab/>
    </w:r>
    <w:r w:rsidR="00B943A4">
      <w:rPr>
        <w:color w:val="5C6971" w:themeColor="accent2"/>
      </w:rPr>
      <w:tab/>
    </w:r>
    <w:r w:rsidRPr="00A9733B">
      <w:rPr>
        <w:color w:val="5C6971" w:themeColor="accent2"/>
      </w:rPr>
      <w:fldChar w:fldCharType="begin"/>
    </w:r>
    <w:r w:rsidRPr="00A9733B">
      <w:rPr>
        <w:color w:val="5C6971" w:themeColor="accent2"/>
      </w:rPr>
      <w:instrText xml:space="preserve"> PAGE   \* MERGEFORMAT </w:instrText>
    </w:r>
    <w:r w:rsidRPr="00A9733B">
      <w:rPr>
        <w:color w:val="5C6971" w:themeColor="accent2"/>
      </w:rPr>
      <w:fldChar w:fldCharType="separate"/>
    </w:r>
    <w:r w:rsidR="003B0BF5">
      <w:rPr>
        <w:noProof/>
        <w:color w:val="5C6971" w:themeColor="accent2"/>
      </w:rPr>
      <w:t>4</w:t>
    </w:r>
    <w:r w:rsidRPr="00A9733B">
      <w:rPr>
        <w:color w:val="5C6971" w:themeColor="accent2"/>
      </w:rPr>
      <w:fldChar w:fldCharType="end"/>
    </w:r>
    <w:r w:rsidRPr="00A9733B">
      <w:rPr>
        <w:color w:val="5C6971" w:themeColor="accent2"/>
      </w:rPr>
      <w:t>/</w:t>
    </w:r>
    <w:r w:rsidRPr="00A9733B">
      <w:rPr>
        <w:color w:val="5C6971" w:themeColor="accent2"/>
      </w:rPr>
      <w:fldChar w:fldCharType="begin"/>
    </w:r>
    <w:r w:rsidRPr="00A9733B">
      <w:rPr>
        <w:color w:val="5C6971" w:themeColor="accent2"/>
      </w:rPr>
      <w:instrText xml:space="preserve"> NUMPAGES   \* MERGEFORMAT </w:instrText>
    </w:r>
    <w:r w:rsidRPr="00A9733B">
      <w:rPr>
        <w:color w:val="5C6971" w:themeColor="accent2"/>
      </w:rPr>
      <w:fldChar w:fldCharType="separate"/>
    </w:r>
    <w:r w:rsidR="003B0BF5">
      <w:rPr>
        <w:noProof/>
        <w:color w:val="5C6971" w:themeColor="accent2"/>
      </w:rPr>
      <w:t>6</w:t>
    </w:r>
    <w:r w:rsidRPr="00A9733B">
      <w:rPr>
        <w:noProof/>
        <w:color w:val="5C6971" w:themeColor="accen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3519D4" w14:textId="77777777" w:rsidR="00EA38DF" w:rsidRDefault="00EA38DF">
      <w:r>
        <w:separator/>
      </w:r>
    </w:p>
  </w:footnote>
  <w:footnote w:type="continuationSeparator" w:id="0">
    <w:p w14:paraId="02D2E841" w14:textId="77777777" w:rsidR="00EA38DF" w:rsidRDefault="00EA3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15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2438"/>
      <w:gridCol w:w="9411"/>
      <w:gridCol w:w="3288"/>
    </w:tblGrid>
    <w:tr w:rsidR="000F2866" w:rsidRPr="000A5E58" w14:paraId="66475A7C" w14:textId="77777777" w:rsidTr="00A9733B">
      <w:trPr>
        <w:trHeight w:val="624"/>
      </w:trPr>
      <w:tc>
        <w:tcPr>
          <w:tcW w:w="2438" w:type="dxa"/>
          <w:vAlign w:val="bottom"/>
        </w:tcPr>
        <w:p w14:paraId="6636639B" w14:textId="77777777" w:rsidR="000F2866" w:rsidRPr="000A5E58" w:rsidRDefault="008A104D" w:rsidP="008A104D">
          <w:pPr>
            <w:rPr>
              <w:rFonts w:cs="Arial"/>
            </w:rPr>
          </w:pPr>
          <w:r w:rsidRPr="00980106">
            <w:rPr>
              <w:rFonts w:cs="Arial"/>
              <w:b/>
            </w:rPr>
            <w:t>Praxis</w:t>
          </w:r>
          <w:r w:rsidR="000F2866" w:rsidRPr="00980106">
            <w:rPr>
              <w:rFonts w:cs="Arial"/>
              <w:b/>
            </w:rPr>
            <w:t xml:space="preserve">plan </w:t>
          </w:r>
          <w:r w:rsidR="000F2866">
            <w:rPr>
              <w:rFonts w:cs="Arial"/>
            </w:rPr>
            <w:br/>
          </w:r>
          <w:r w:rsidR="000F2866" w:rsidRPr="000A5E58">
            <w:rPr>
              <w:rFonts w:cs="Arial"/>
            </w:rPr>
            <w:t>des Dualen Partners:</w:t>
          </w:r>
        </w:p>
      </w:tc>
      <w:tc>
        <w:tcPr>
          <w:tcW w:w="9411" w:type="dxa"/>
          <w:vAlign w:val="bottom"/>
        </w:tcPr>
        <w:p w14:paraId="4F981DCE" w14:textId="5EE82DB0" w:rsidR="000F2866" w:rsidRPr="00A9733B" w:rsidRDefault="0036775C" w:rsidP="000A5E58">
          <w:pPr>
            <w:rPr>
              <w:rFonts w:cs="Arial"/>
              <w:sz w:val="36"/>
              <w:szCs w:val="36"/>
            </w:rPr>
          </w:pPr>
          <w:r w:rsidRPr="00A9733B">
            <w:rPr>
              <w:rFonts w:eastAsiaTheme="majorEastAsia" w:cs="Arial"/>
              <w:color w:val="5C6971"/>
              <w:sz w:val="36"/>
              <w:szCs w:val="36"/>
            </w:rPr>
            <w:t>Firm</w:t>
          </w:r>
          <w:r>
            <w:rPr>
              <w:rFonts w:eastAsiaTheme="majorEastAsia" w:cs="Arial"/>
              <w:color w:val="5C6971"/>
              <w:sz w:val="36"/>
              <w:szCs w:val="36"/>
            </w:rPr>
            <w:t>a</w:t>
          </w:r>
        </w:p>
      </w:tc>
      <w:tc>
        <w:tcPr>
          <w:tcW w:w="3288" w:type="dxa"/>
          <w:vAlign w:val="bottom"/>
        </w:tcPr>
        <w:p w14:paraId="19BC4247" w14:textId="3DE5662B" w:rsidR="000F2866" w:rsidRPr="000A5E58" w:rsidRDefault="000F2866" w:rsidP="00666DA1">
          <w:pPr>
            <w:rPr>
              <w:rFonts w:cs="Arial"/>
            </w:rPr>
          </w:pPr>
        </w:p>
      </w:tc>
    </w:tr>
    <w:tr w:rsidR="000F2866" w:rsidRPr="000A5E58" w14:paraId="44A7E56B" w14:textId="77777777" w:rsidTr="009F070F">
      <w:trPr>
        <w:trHeight w:val="454"/>
      </w:trPr>
      <w:tc>
        <w:tcPr>
          <w:tcW w:w="2438" w:type="dxa"/>
          <w:vAlign w:val="bottom"/>
        </w:tcPr>
        <w:p w14:paraId="5A6725D4" w14:textId="12312CA6" w:rsidR="000F2866" w:rsidRPr="000A5E58" w:rsidRDefault="000F2866" w:rsidP="000A5E58">
          <w:pPr>
            <w:rPr>
              <w:rFonts w:cs="Arial"/>
              <w:caps/>
              <w:szCs w:val="48"/>
            </w:rPr>
          </w:pPr>
          <w:r w:rsidRPr="000A5E58">
            <w:rPr>
              <w:rFonts w:cs="Arial"/>
            </w:rPr>
            <w:t>für d</w:t>
          </w:r>
          <w:r w:rsidR="00B679CA">
            <w:rPr>
              <w:rFonts w:cs="Arial"/>
            </w:rPr>
            <w:t>.</w:t>
          </w:r>
          <w:r w:rsidRPr="000A5E58">
            <w:rPr>
              <w:rFonts w:cs="Arial"/>
            </w:rPr>
            <w:t xml:space="preserve"> </w:t>
          </w:r>
          <w:r w:rsidR="00B679CA">
            <w:rPr>
              <w:rFonts w:cs="Arial"/>
            </w:rPr>
            <w:t>Student*in</w:t>
          </w:r>
          <w:r w:rsidRPr="000A5E58">
            <w:rPr>
              <w:rFonts w:cs="Arial"/>
            </w:rPr>
            <w:t>:</w:t>
          </w:r>
        </w:p>
      </w:tc>
      <w:tc>
        <w:tcPr>
          <w:tcW w:w="9411" w:type="dxa"/>
          <w:vAlign w:val="bottom"/>
        </w:tcPr>
        <w:p w14:paraId="42232D9A" w14:textId="6CB12237" w:rsidR="000F2866" w:rsidRPr="00980106" w:rsidRDefault="000F2866" w:rsidP="00444FD1">
          <w:pPr>
            <w:pStyle w:val="Titel"/>
            <w:tabs>
              <w:tab w:val="right" w:pos="9303"/>
            </w:tabs>
            <w:rPr>
              <w:rFonts w:cs="Arial"/>
              <w:caps w:val="0"/>
              <w:sz w:val="36"/>
              <w:szCs w:val="36"/>
              <w:lang w:val="en-GB"/>
            </w:rPr>
          </w:pPr>
          <w:r w:rsidRPr="00980106">
            <w:rPr>
              <w:rFonts w:cs="Arial"/>
              <w:caps w:val="0"/>
              <w:sz w:val="36"/>
              <w:szCs w:val="36"/>
              <w:lang w:val="en-GB"/>
            </w:rPr>
            <w:t>Name d</w:t>
          </w:r>
          <w:r w:rsidR="00B679CA" w:rsidRPr="00980106">
            <w:rPr>
              <w:rFonts w:cs="Arial"/>
              <w:caps w:val="0"/>
              <w:sz w:val="36"/>
              <w:szCs w:val="36"/>
              <w:lang w:val="en-GB"/>
            </w:rPr>
            <w:t xml:space="preserve">. Stud. </w:t>
          </w:r>
          <w:r w:rsidR="0047746D" w:rsidRPr="00980106">
            <w:rPr>
              <w:rFonts w:cs="Arial"/>
              <w:caps w:val="0"/>
              <w:sz w:val="36"/>
              <w:szCs w:val="36"/>
              <w:lang w:val="en-GB"/>
            </w:rPr>
            <w:t>(A-Zyklus)</w:t>
          </w:r>
          <w:r w:rsidR="0063650A" w:rsidRPr="00980106">
            <w:rPr>
              <w:rFonts w:cs="Arial"/>
              <w:caps w:val="0"/>
              <w:sz w:val="36"/>
              <w:szCs w:val="36"/>
              <w:lang w:val="en-GB"/>
            </w:rPr>
            <w:t xml:space="preserve"> </w:t>
          </w:r>
          <w:r w:rsidR="0063650A" w:rsidRPr="00980106">
            <w:rPr>
              <w:rFonts w:cs="Arial"/>
              <w:caps w:val="0"/>
              <w:sz w:val="36"/>
              <w:szCs w:val="36"/>
              <w:lang w:val="en-GB"/>
            </w:rPr>
            <w:tab/>
            <w:t>FM</w:t>
          </w:r>
          <w:r w:rsidR="00BE677E" w:rsidRPr="00980106">
            <w:rPr>
              <w:rFonts w:cs="Arial"/>
              <w:caps w:val="0"/>
              <w:sz w:val="36"/>
              <w:szCs w:val="36"/>
              <w:lang w:val="en-GB"/>
            </w:rPr>
            <w:t>2</w:t>
          </w:r>
          <w:r w:rsidR="008951DC" w:rsidRPr="00980106">
            <w:rPr>
              <w:rFonts w:cs="Arial"/>
              <w:caps w:val="0"/>
              <w:sz w:val="36"/>
              <w:szCs w:val="36"/>
              <w:lang w:val="en-GB"/>
            </w:rPr>
            <w:t>6</w:t>
          </w:r>
          <w:r w:rsidR="0063650A" w:rsidRPr="00980106">
            <w:rPr>
              <w:rFonts w:cs="Arial"/>
              <w:caps w:val="0"/>
              <w:sz w:val="36"/>
              <w:szCs w:val="36"/>
              <w:lang w:val="en-GB"/>
            </w:rPr>
            <w:t>A</w:t>
          </w:r>
        </w:p>
      </w:tc>
      <w:tc>
        <w:tcPr>
          <w:tcW w:w="3288" w:type="dxa"/>
        </w:tcPr>
        <w:p w14:paraId="1C470FA5" w14:textId="77777777" w:rsidR="009F070F" w:rsidRPr="00980106" w:rsidRDefault="009F070F" w:rsidP="009F070F">
          <w:pPr>
            <w:pStyle w:val="Untertitel"/>
            <w:jc w:val="right"/>
            <w:rPr>
              <w:rFonts w:cs="Arial"/>
              <w:color w:val="5C6971" w:themeColor="accent2"/>
              <w:lang w:val="en-GB"/>
            </w:rPr>
          </w:pPr>
        </w:p>
        <w:p w14:paraId="5A9942E3" w14:textId="19C34F61" w:rsidR="000F2866" w:rsidRPr="00980106" w:rsidRDefault="009F070F" w:rsidP="009F070F">
          <w:pPr>
            <w:pStyle w:val="Untertitel"/>
            <w:jc w:val="right"/>
            <w:rPr>
              <w:rFonts w:cs="Arial"/>
              <w:sz w:val="18"/>
              <w:szCs w:val="18"/>
            </w:rPr>
          </w:pPr>
          <w:r w:rsidRPr="00980106">
            <w:rPr>
              <w:rFonts w:cs="Arial"/>
              <w:color w:val="5C6971" w:themeColor="accent2"/>
              <w:sz w:val="18"/>
              <w:szCs w:val="18"/>
            </w:rPr>
            <w:t>BWL</w:t>
          </w:r>
          <w:r w:rsidR="00A33FCF">
            <w:rPr>
              <w:rFonts w:cs="Arial"/>
              <w:color w:val="5C6971" w:themeColor="accent2"/>
              <w:sz w:val="18"/>
              <w:szCs w:val="18"/>
            </w:rPr>
            <w:t xml:space="preserve"> </w:t>
          </w:r>
          <w:r w:rsidRPr="00980106">
            <w:rPr>
              <w:rFonts w:cs="Arial"/>
              <w:color w:val="5C6971" w:themeColor="accent2"/>
              <w:sz w:val="18"/>
              <w:szCs w:val="18"/>
            </w:rPr>
            <w:t>-</w:t>
          </w:r>
          <w:r w:rsidR="00A33FCF">
            <w:rPr>
              <w:rFonts w:cs="Arial"/>
              <w:color w:val="5C6971" w:themeColor="accent2"/>
              <w:sz w:val="18"/>
              <w:szCs w:val="18"/>
            </w:rPr>
            <w:t xml:space="preserve"> </w:t>
          </w:r>
          <w:r w:rsidRPr="00980106">
            <w:rPr>
              <w:rFonts w:cs="Arial"/>
              <w:color w:val="5C6971" w:themeColor="accent2"/>
              <w:sz w:val="18"/>
              <w:szCs w:val="18"/>
            </w:rPr>
            <w:t>Food Management</w:t>
          </w:r>
        </w:p>
      </w:tc>
    </w:tr>
    <w:tr w:rsidR="000F2866" w:rsidRPr="000A5E58" w14:paraId="3E168207" w14:textId="77777777" w:rsidTr="00A9733B">
      <w:trPr>
        <w:trHeight w:val="454"/>
      </w:trPr>
      <w:tc>
        <w:tcPr>
          <w:tcW w:w="2438" w:type="dxa"/>
          <w:vAlign w:val="bottom"/>
        </w:tcPr>
        <w:p w14:paraId="7819035F" w14:textId="77777777" w:rsidR="000F2866" w:rsidRPr="000A5E58" w:rsidRDefault="000F2866" w:rsidP="000A5E58">
          <w:pPr>
            <w:rPr>
              <w:rFonts w:cs="Arial"/>
              <w:color w:val="5C6971" w:themeColor="accent2"/>
              <w:szCs w:val="48"/>
            </w:rPr>
          </w:pPr>
          <w:r w:rsidRPr="000A5E58">
            <w:rPr>
              <w:rFonts w:cs="Arial"/>
            </w:rPr>
            <w:t>Planungsstand:</w:t>
          </w:r>
        </w:p>
      </w:tc>
      <w:tc>
        <w:tcPr>
          <w:tcW w:w="9411" w:type="dxa"/>
          <w:vAlign w:val="bottom"/>
        </w:tcPr>
        <w:p w14:paraId="72A35AFB" w14:textId="2E154AA7" w:rsidR="000F2866" w:rsidRPr="000A5E58" w:rsidRDefault="000F2866" w:rsidP="002D57A6">
          <w:pPr>
            <w:pStyle w:val="Untertitel"/>
            <w:rPr>
              <w:rFonts w:cs="Arial"/>
              <w:color w:val="5C6971" w:themeColor="accent2"/>
              <w:szCs w:val="48"/>
            </w:rPr>
          </w:pPr>
        </w:p>
      </w:tc>
      <w:tc>
        <w:tcPr>
          <w:tcW w:w="3288" w:type="dxa"/>
          <w:vAlign w:val="bottom"/>
        </w:tcPr>
        <w:p w14:paraId="7FE6389B" w14:textId="1E26DBEF" w:rsidR="000F2866" w:rsidRPr="000A5E58" w:rsidRDefault="000F2866" w:rsidP="00E91E7B">
          <w:pPr>
            <w:pStyle w:val="Untertitel"/>
            <w:jc w:val="right"/>
            <w:rPr>
              <w:rFonts w:cs="Arial"/>
              <w:color w:val="5C6971" w:themeColor="accent2"/>
            </w:rPr>
          </w:pPr>
        </w:p>
      </w:tc>
    </w:tr>
  </w:tbl>
  <w:p w14:paraId="008719CB" w14:textId="248D65AD" w:rsidR="000F2866" w:rsidRPr="00666DA1" w:rsidRDefault="009F070F" w:rsidP="00666DA1">
    <w:pPr>
      <w:pStyle w:val="Leerzeile"/>
    </w:pPr>
    <w:r w:rsidRPr="00C677F0">
      <w:rPr>
        <w:noProof/>
      </w:rPr>
      <w:drawing>
        <wp:anchor distT="0" distB="0" distL="114300" distR="114300" simplePos="0" relativeHeight="251666432" behindDoc="1" locked="0" layoutInCell="1" allowOverlap="1" wp14:anchorId="7FC7313B" wp14:editId="5319DE5D">
          <wp:simplePos x="0" y="0"/>
          <wp:positionH relativeFrom="page">
            <wp:posOffset>8776501</wp:posOffset>
          </wp:positionH>
          <wp:positionV relativeFrom="page">
            <wp:posOffset>358140</wp:posOffset>
          </wp:positionV>
          <wp:extent cx="1302106" cy="651053"/>
          <wp:effectExtent l="0" t="0" r="0" b="0"/>
          <wp:wrapNone/>
          <wp:docPr id="1" name="Bild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HBW_Logo_Brief_30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106" cy="651053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81AAB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E6A67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D8017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FA410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1F435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94A1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84603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5166F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0E858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B8A5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3A7480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60F1F6D"/>
    <w:multiLevelType w:val="hybridMultilevel"/>
    <w:tmpl w:val="9DB6F50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32317"/>
    <w:multiLevelType w:val="hybridMultilevel"/>
    <w:tmpl w:val="9DD6CBC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41710B"/>
    <w:multiLevelType w:val="hybridMultilevel"/>
    <w:tmpl w:val="EFA427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61ABC"/>
    <w:multiLevelType w:val="hybridMultilevel"/>
    <w:tmpl w:val="B1E055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C6E24"/>
    <w:multiLevelType w:val="hybridMultilevel"/>
    <w:tmpl w:val="56905B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1630F"/>
    <w:multiLevelType w:val="hybridMultilevel"/>
    <w:tmpl w:val="EBE098C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8739A"/>
    <w:multiLevelType w:val="hybridMultilevel"/>
    <w:tmpl w:val="320682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562B2"/>
    <w:multiLevelType w:val="hybridMultilevel"/>
    <w:tmpl w:val="299A71FC"/>
    <w:lvl w:ilvl="0" w:tplc="C23A9C08">
      <w:start w:val="1"/>
      <w:numFmt w:val="bullet"/>
      <w:pStyle w:val="Aufz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A76CA"/>
    <w:multiLevelType w:val="multilevel"/>
    <w:tmpl w:val="FC98E3FE"/>
    <w:lvl w:ilvl="0">
      <w:start w:val="1"/>
      <w:numFmt w:val="bullet"/>
      <w:pStyle w:val="Aufz-SHaken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%2.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lowerLetter"/>
      <w:pStyle w:val="Aufz4-Buchstabe"/>
      <w:lvlText w:val="%1%3)"/>
      <w:lvlJc w:val="left"/>
      <w:pPr>
        <w:tabs>
          <w:tab w:val="num" w:pos="624"/>
        </w:tabs>
        <w:ind w:left="567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C35D07"/>
    <w:multiLevelType w:val="hybridMultilevel"/>
    <w:tmpl w:val="3FF867A6"/>
    <w:lvl w:ilvl="0" w:tplc="0FD81580">
      <w:start w:val="1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B196EE4"/>
    <w:multiLevelType w:val="hybridMultilevel"/>
    <w:tmpl w:val="EC12F35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E5099E"/>
    <w:multiLevelType w:val="hybridMultilevel"/>
    <w:tmpl w:val="385202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C6484"/>
    <w:multiLevelType w:val="multilevel"/>
    <w:tmpl w:val="346A4A8C"/>
    <w:lvl w:ilvl="0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ufz4-Ziffer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1D42C26"/>
    <w:multiLevelType w:val="hybridMultilevel"/>
    <w:tmpl w:val="BC966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F1269"/>
    <w:multiLevelType w:val="multilevel"/>
    <w:tmpl w:val="C41E62C6"/>
    <w:lvl w:ilvl="0">
      <w:start w:val="1"/>
      <w:numFmt w:val="bullet"/>
      <w:lvlText w:val="-"/>
      <w:lvlJc w:val="left"/>
      <w:pPr>
        <w:ind w:left="397" w:hanging="397"/>
      </w:pPr>
      <w:rPr>
        <w:rFonts w:ascii="Courier New" w:hAnsi="Courier New" w:hint="default"/>
        <w:spacing w:val="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  <w:lvl w:ilvl="2">
      <w:start w:val="1"/>
      <w:numFmt w:val="bullet"/>
      <w:lvlText w:val="-"/>
      <w:lvlJc w:val="left"/>
      <w:pPr>
        <w:ind w:left="1191" w:hanging="397"/>
      </w:pPr>
      <w:rPr>
        <w:rFonts w:ascii="Courier New" w:hAnsi="Courier New" w:hint="default"/>
      </w:rPr>
    </w:lvl>
    <w:lvl w:ilvl="3">
      <w:start w:val="1"/>
      <w:numFmt w:val="decimal"/>
      <w:lvlText w:val="%4"/>
      <w:lvlJc w:val="left"/>
      <w:pPr>
        <w:ind w:left="397" w:hanging="397"/>
      </w:pPr>
      <w:rPr>
        <w:rFonts w:hint="default"/>
      </w:rPr>
    </w:lvl>
    <w:lvl w:ilvl="4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  <w:lvl w:ilvl="5">
      <w:start w:val="1"/>
      <w:numFmt w:val="upperLetter"/>
      <w:lvlText w:val="%6"/>
      <w:lvlJc w:val="left"/>
      <w:pPr>
        <w:ind w:left="397" w:hanging="397"/>
      </w:pPr>
      <w:rPr>
        <w:rFonts w:hint="default"/>
      </w:rPr>
    </w:lvl>
    <w:lvl w:ilvl="6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  <w:lvl w:ilvl="7">
      <w:start w:val="1"/>
      <w:numFmt w:val="upperRoman"/>
      <w:lvlText w:val="%8"/>
      <w:lvlJc w:val="left"/>
      <w:pPr>
        <w:ind w:left="397" w:hanging="397"/>
      </w:pPr>
      <w:rPr>
        <w:rFonts w:hint="default"/>
      </w:rPr>
    </w:lvl>
    <w:lvl w:ilvl="8">
      <w:start w:val="1"/>
      <w:numFmt w:val="bullet"/>
      <w:lvlText w:val="-"/>
      <w:lvlJc w:val="left"/>
      <w:pPr>
        <w:ind w:left="794" w:hanging="397"/>
      </w:pPr>
      <w:rPr>
        <w:rFonts w:ascii="Courier New" w:hAnsi="Courier New" w:hint="default"/>
      </w:rPr>
    </w:lvl>
  </w:abstractNum>
  <w:abstractNum w:abstractNumId="26" w15:restartNumberingAfterBreak="0">
    <w:nsid w:val="554C1D48"/>
    <w:multiLevelType w:val="hybridMultilevel"/>
    <w:tmpl w:val="18106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066E9D"/>
    <w:multiLevelType w:val="hybridMultilevel"/>
    <w:tmpl w:val="76FAC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95ECD"/>
    <w:multiLevelType w:val="hybridMultilevel"/>
    <w:tmpl w:val="6FCECA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940DA5"/>
    <w:multiLevelType w:val="hybridMultilevel"/>
    <w:tmpl w:val="555033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DD1F6F"/>
    <w:multiLevelType w:val="hybridMultilevel"/>
    <w:tmpl w:val="55B44A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D33F1"/>
    <w:multiLevelType w:val="hybridMultilevel"/>
    <w:tmpl w:val="694CFF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25"/>
  </w:num>
  <w:num w:numId="12">
    <w:abstractNumId w:val="22"/>
  </w:num>
  <w:num w:numId="13">
    <w:abstractNumId w:val="12"/>
  </w:num>
  <w:num w:numId="14">
    <w:abstractNumId w:val="21"/>
  </w:num>
  <w:num w:numId="15">
    <w:abstractNumId w:val="11"/>
  </w:num>
  <w:num w:numId="16">
    <w:abstractNumId w:val="20"/>
  </w:num>
  <w:num w:numId="17">
    <w:abstractNumId w:val="17"/>
  </w:num>
  <w:num w:numId="18">
    <w:abstractNumId w:val="27"/>
  </w:num>
  <w:num w:numId="19">
    <w:abstractNumId w:val="0"/>
  </w:num>
  <w:num w:numId="20">
    <w:abstractNumId w:val="28"/>
  </w:num>
  <w:num w:numId="21">
    <w:abstractNumId w:val="30"/>
  </w:num>
  <w:num w:numId="22">
    <w:abstractNumId w:val="14"/>
  </w:num>
  <w:num w:numId="23">
    <w:abstractNumId w:val="13"/>
  </w:num>
  <w:num w:numId="24">
    <w:abstractNumId w:val="24"/>
  </w:num>
  <w:num w:numId="25">
    <w:abstractNumId w:val="15"/>
  </w:num>
  <w:num w:numId="26">
    <w:abstractNumId w:val="26"/>
  </w:num>
  <w:num w:numId="27">
    <w:abstractNumId w:val="18"/>
  </w:num>
  <w:num w:numId="28">
    <w:abstractNumId w:val="23"/>
    <w:lvlOverride w:ilvl="0"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Aufz4-Ziffer"/>
        <w:lvlText w:val="%1%2."/>
        <w:lvlJc w:val="left"/>
        <w:pPr>
          <w:tabs>
            <w:tab w:val="num" w:pos="284"/>
          </w:tabs>
          <w:ind w:left="567" w:hanging="283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%1%3)"/>
        <w:lvlJc w:val="left"/>
        <w:pPr>
          <w:tabs>
            <w:tab w:val="num" w:pos="567"/>
          </w:tabs>
          <w:ind w:left="851" w:hanging="28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>
    <w:abstractNumId w:val="19"/>
  </w:num>
  <w:num w:numId="30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>
      <w:startOverride w:val="1"/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decimal"/>
        <w:pStyle w:val="Aufz4-Ziffer"/>
        <w:lvlText w:val="%1%2."/>
        <w:lvlJc w:val="left"/>
        <w:pPr>
          <w:tabs>
            <w:tab w:val="num" w:pos="284"/>
          </w:tabs>
          <w:ind w:left="567" w:hanging="283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lvlText w:val="%1%3)"/>
        <w:lvlJc w:val="left"/>
        <w:pPr>
          <w:tabs>
            <w:tab w:val="num" w:pos="567"/>
          </w:tabs>
          <w:ind w:left="85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startOverride w:val="1"/>
      <w:lvl w:ilvl="1">
        <w:start w:val="1"/>
        <w:numFmt w:val="decimal"/>
        <w:pStyle w:val="Aufz4-Ziffer"/>
        <w:lvlText w:val="%1%2."/>
        <w:lvlJc w:val="left"/>
        <w:pPr>
          <w:tabs>
            <w:tab w:val="num" w:pos="284"/>
          </w:tabs>
          <w:ind w:left="567" w:hanging="283"/>
        </w:pPr>
        <w:rPr>
          <w:rFonts w:hint="default"/>
        </w:rPr>
      </w:lvl>
    </w:lvlOverride>
    <w:lvlOverride w:ilvl="2">
      <w:startOverride w:val="1"/>
      <w:lvl w:ilvl="2">
        <w:start w:val="1"/>
        <w:numFmt w:val="lowerLetter"/>
        <w:lvlText w:val="%1%3)"/>
        <w:lvlJc w:val="left"/>
        <w:pPr>
          <w:tabs>
            <w:tab w:val="num" w:pos="567"/>
          </w:tabs>
          <w:ind w:left="85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8">
    <w:abstractNumId w:val="16"/>
  </w:num>
  <w:num w:numId="39">
    <w:abstractNumId w:val="18"/>
  </w:num>
  <w:num w:numId="40">
    <w:abstractNumId w:val="18"/>
  </w:num>
  <w:num w:numId="41">
    <w:abstractNumId w:val="29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rawingGridVerticalSpacing w:val="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D41"/>
    <w:rsid w:val="00005E36"/>
    <w:rsid w:val="0001234C"/>
    <w:rsid w:val="000216DD"/>
    <w:rsid w:val="00023FCA"/>
    <w:rsid w:val="00030C67"/>
    <w:rsid w:val="0004235B"/>
    <w:rsid w:val="000434F2"/>
    <w:rsid w:val="0004731B"/>
    <w:rsid w:val="00053CB8"/>
    <w:rsid w:val="00057BA4"/>
    <w:rsid w:val="00061674"/>
    <w:rsid w:val="00061765"/>
    <w:rsid w:val="00063088"/>
    <w:rsid w:val="00065289"/>
    <w:rsid w:val="00065448"/>
    <w:rsid w:val="000700B2"/>
    <w:rsid w:val="00074F25"/>
    <w:rsid w:val="000807C4"/>
    <w:rsid w:val="000863C4"/>
    <w:rsid w:val="00092E2D"/>
    <w:rsid w:val="00093460"/>
    <w:rsid w:val="00097341"/>
    <w:rsid w:val="00097916"/>
    <w:rsid w:val="000A014B"/>
    <w:rsid w:val="000A5E58"/>
    <w:rsid w:val="000B7833"/>
    <w:rsid w:val="000B7BC2"/>
    <w:rsid w:val="000C0855"/>
    <w:rsid w:val="000C3673"/>
    <w:rsid w:val="000C3FC4"/>
    <w:rsid w:val="000C4CD1"/>
    <w:rsid w:val="000C7FAC"/>
    <w:rsid w:val="000D52DD"/>
    <w:rsid w:val="000D725C"/>
    <w:rsid w:val="000E39BC"/>
    <w:rsid w:val="000E6945"/>
    <w:rsid w:val="000F1C40"/>
    <w:rsid w:val="000F2866"/>
    <w:rsid w:val="00113CD8"/>
    <w:rsid w:val="0011784C"/>
    <w:rsid w:val="00117EF9"/>
    <w:rsid w:val="00135D60"/>
    <w:rsid w:val="00140D96"/>
    <w:rsid w:val="00150D58"/>
    <w:rsid w:val="00156282"/>
    <w:rsid w:val="001563BE"/>
    <w:rsid w:val="00156FCB"/>
    <w:rsid w:val="00157586"/>
    <w:rsid w:val="001609DF"/>
    <w:rsid w:val="00164FE1"/>
    <w:rsid w:val="00167B03"/>
    <w:rsid w:val="001729FE"/>
    <w:rsid w:val="00175D78"/>
    <w:rsid w:val="001769BC"/>
    <w:rsid w:val="0018083F"/>
    <w:rsid w:val="001808EE"/>
    <w:rsid w:val="00182259"/>
    <w:rsid w:val="001847B5"/>
    <w:rsid w:val="00186646"/>
    <w:rsid w:val="00191949"/>
    <w:rsid w:val="001A15D0"/>
    <w:rsid w:val="001A681B"/>
    <w:rsid w:val="001B028E"/>
    <w:rsid w:val="001B3BD9"/>
    <w:rsid w:val="001B56E7"/>
    <w:rsid w:val="001B68DD"/>
    <w:rsid w:val="001C2415"/>
    <w:rsid w:val="001C29BD"/>
    <w:rsid w:val="001D1E3E"/>
    <w:rsid w:val="001D271C"/>
    <w:rsid w:val="001D4713"/>
    <w:rsid w:val="001D597E"/>
    <w:rsid w:val="001D708F"/>
    <w:rsid w:val="001E209E"/>
    <w:rsid w:val="001E69EC"/>
    <w:rsid w:val="002009E0"/>
    <w:rsid w:val="00200DB7"/>
    <w:rsid w:val="002101BA"/>
    <w:rsid w:val="00215DFF"/>
    <w:rsid w:val="00216645"/>
    <w:rsid w:val="00216B6B"/>
    <w:rsid w:val="00216EAA"/>
    <w:rsid w:val="00221A83"/>
    <w:rsid w:val="00223AD2"/>
    <w:rsid w:val="002328E2"/>
    <w:rsid w:val="00247143"/>
    <w:rsid w:val="00247AA7"/>
    <w:rsid w:val="00253311"/>
    <w:rsid w:val="00253DC4"/>
    <w:rsid w:val="002565D6"/>
    <w:rsid w:val="00257A8D"/>
    <w:rsid w:val="0026074F"/>
    <w:rsid w:val="00262359"/>
    <w:rsid w:val="002642A1"/>
    <w:rsid w:val="00273B6A"/>
    <w:rsid w:val="0028489C"/>
    <w:rsid w:val="00296815"/>
    <w:rsid w:val="002A0AC8"/>
    <w:rsid w:val="002A6C0F"/>
    <w:rsid w:val="002B4978"/>
    <w:rsid w:val="002C0EB0"/>
    <w:rsid w:val="002C4FA7"/>
    <w:rsid w:val="002D4339"/>
    <w:rsid w:val="002D57A6"/>
    <w:rsid w:val="002D69C7"/>
    <w:rsid w:val="002D782B"/>
    <w:rsid w:val="002E0073"/>
    <w:rsid w:val="002E5C8B"/>
    <w:rsid w:val="002F4D70"/>
    <w:rsid w:val="002F5493"/>
    <w:rsid w:val="002F7B17"/>
    <w:rsid w:val="0030456E"/>
    <w:rsid w:val="0030627E"/>
    <w:rsid w:val="00307652"/>
    <w:rsid w:val="0030778B"/>
    <w:rsid w:val="00314036"/>
    <w:rsid w:val="00315761"/>
    <w:rsid w:val="00315B17"/>
    <w:rsid w:val="0032301E"/>
    <w:rsid w:val="00323146"/>
    <w:rsid w:val="00323690"/>
    <w:rsid w:val="00326358"/>
    <w:rsid w:val="00326EEA"/>
    <w:rsid w:val="00337941"/>
    <w:rsid w:val="00351ACF"/>
    <w:rsid w:val="00351EE7"/>
    <w:rsid w:val="003549AC"/>
    <w:rsid w:val="00362CBB"/>
    <w:rsid w:val="0036327C"/>
    <w:rsid w:val="003646B6"/>
    <w:rsid w:val="0036775C"/>
    <w:rsid w:val="00381414"/>
    <w:rsid w:val="00383D39"/>
    <w:rsid w:val="00387546"/>
    <w:rsid w:val="003927D6"/>
    <w:rsid w:val="003A3D52"/>
    <w:rsid w:val="003A45D8"/>
    <w:rsid w:val="003A57D7"/>
    <w:rsid w:val="003B0BF5"/>
    <w:rsid w:val="003B2CB7"/>
    <w:rsid w:val="003B2D2E"/>
    <w:rsid w:val="003B33CD"/>
    <w:rsid w:val="003B61D1"/>
    <w:rsid w:val="003C1AA6"/>
    <w:rsid w:val="003D1E12"/>
    <w:rsid w:val="003D332E"/>
    <w:rsid w:val="003D4F66"/>
    <w:rsid w:val="003D6473"/>
    <w:rsid w:val="003E07A0"/>
    <w:rsid w:val="003E2CC7"/>
    <w:rsid w:val="003E3BAD"/>
    <w:rsid w:val="003E643A"/>
    <w:rsid w:val="003F15C9"/>
    <w:rsid w:val="003F3556"/>
    <w:rsid w:val="003F3793"/>
    <w:rsid w:val="003F56ED"/>
    <w:rsid w:val="00402A29"/>
    <w:rsid w:val="00405FDF"/>
    <w:rsid w:val="00407AFC"/>
    <w:rsid w:val="00425598"/>
    <w:rsid w:val="0043375E"/>
    <w:rsid w:val="00437045"/>
    <w:rsid w:val="004431C2"/>
    <w:rsid w:val="00444FD1"/>
    <w:rsid w:val="004468E3"/>
    <w:rsid w:val="0045211F"/>
    <w:rsid w:val="00453449"/>
    <w:rsid w:val="00462094"/>
    <w:rsid w:val="0046327C"/>
    <w:rsid w:val="004655E2"/>
    <w:rsid w:val="004704DA"/>
    <w:rsid w:val="004746CC"/>
    <w:rsid w:val="00475D3C"/>
    <w:rsid w:val="0047746D"/>
    <w:rsid w:val="004807BB"/>
    <w:rsid w:val="0048356A"/>
    <w:rsid w:val="00486F81"/>
    <w:rsid w:val="004932A2"/>
    <w:rsid w:val="004A2FE1"/>
    <w:rsid w:val="004A438F"/>
    <w:rsid w:val="004A43A6"/>
    <w:rsid w:val="004B2E31"/>
    <w:rsid w:val="004B7D9F"/>
    <w:rsid w:val="004C0B76"/>
    <w:rsid w:val="004C3050"/>
    <w:rsid w:val="004D0C38"/>
    <w:rsid w:val="004D3AB1"/>
    <w:rsid w:val="004E281B"/>
    <w:rsid w:val="004E62F0"/>
    <w:rsid w:val="004F2A1A"/>
    <w:rsid w:val="0051224A"/>
    <w:rsid w:val="00522D7A"/>
    <w:rsid w:val="0052588A"/>
    <w:rsid w:val="00526EC5"/>
    <w:rsid w:val="0052720E"/>
    <w:rsid w:val="00541436"/>
    <w:rsid w:val="00545C09"/>
    <w:rsid w:val="00546462"/>
    <w:rsid w:val="00551258"/>
    <w:rsid w:val="00556915"/>
    <w:rsid w:val="00556E6C"/>
    <w:rsid w:val="00556ED8"/>
    <w:rsid w:val="00557E1C"/>
    <w:rsid w:val="00563891"/>
    <w:rsid w:val="00565535"/>
    <w:rsid w:val="0057002F"/>
    <w:rsid w:val="0057055F"/>
    <w:rsid w:val="005716CB"/>
    <w:rsid w:val="00572341"/>
    <w:rsid w:val="00574398"/>
    <w:rsid w:val="00576630"/>
    <w:rsid w:val="00576E4E"/>
    <w:rsid w:val="005809E9"/>
    <w:rsid w:val="005848E2"/>
    <w:rsid w:val="00592410"/>
    <w:rsid w:val="00595602"/>
    <w:rsid w:val="00595BC1"/>
    <w:rsid w:val="00596E0B"/>
    <w:rsid w:val="00596EDD"/>
    <w:rsid w:val="005A5EC5"/>
    <w:rsid w:val="005A7689"/>
    <w:rsid w:val="005B1A7A"/>
    <w:rsid w:val="005B596F"/>
    <w:rsid w:val="005B59FA"/>
    <w:rsid w:val="005C03B1"/>
    <w:rsid w:val="005C076A"/>
    <w:rsid w:val="005C68B5"/>
    <w:rsid w:val="005C7672"/>
    <w:rsid w:val="005D5A79"/>
    <w:rsid w:val="005D5DD8"/>
    <w:rsid w:val="005E1CD1"/>
    <w:rsid w:val="005E236C"/>
    <w:rsid w:val="005E6D7F"/>
    <w:rsid w:val="005F049D"/>
    <w:rsid w:val="005F0C62"/>
    <w:rsid w:val="005F1356"/>
    <w:rsid w:val="005F1691"/>
    <w:rsid w:val="005F18B8"/>
    <w:rsid w:val="005F3634"/>
    <w:rsid w:val="005F5A0C"/>
    <w:rsid w:val="005F752A"/>
    <w:rsid w:val="005F75CA"/>
    <w:rsid w:val="00601A26"/>
    <w:rsid w:val="006049A5"/>
    <w:rsid w:val="00613D16"/>
    <w:rsid w:val="00614EAB"/>
    <w:rsid w:val="00627844"/>
    <w:rsid w:val="00632048"/>
    <w:rsid w:val="006324B0"/>
    <w:rsid w:val="00633D9C"/>
    <w:rsid w:val="0063650A"/>
    <w:rsid w:val="00642C47"/>
    <w:rsid w:val="0064658B"/>
    <w:rsid w:val="0065056E"/>
    <w:rsid w:val="00652C5B"/>
    <w:rsid w:val="006549F9"/>
    <w:rsid w:val="006576DC"/>
    <w:rsid w:val="00661F88"/>
    <w:rsid w:val="006645E6"/>
    <w:rsid w:val="00666DA1"/>
    <w:rsid w:val="00672794"/>
    <w:rsid w:val="0067313B"/>
    <w:rsid w:val="00683A46"/>
    <w:rsid w:val="00687044"/>
    <w:rsid w:val="00691A47"/>
    <w:rsid w:val="00694ED9"/>
    <w:rsid w:val="006956C5"/>
    <w:rsid w:val="00697224"/>
    <w:rsid w:val="006A3B0F"/>
    <w:rsid w:val="006A5F3A"/>
    <w:rsid w:val="006A78DF"/>
    <w:rsid w:val="006B1F40"/>
    <w:rsid w:val="006C7146"/>
    <w:rsid w:val="006D0E7B"/>
    <w:rsid w:val="006D0FE3"/>
    <w:rsid w:val="006D2822"/>
    <w:rsid w:val="006F0258"/>
    <w:rsid w:val="006F0D38"/>
    <w:rsid w:val="006F2A7E"/>
    <w:rsid w:val="006F36C8"/>
    <w:rsid w:val="006F55E4"/>
    <w:rsid w:val="006F7475"/>
    <w:rsid w:val="00704BF7"/>
    <w:rsid w:val="00705648"/>
    <w:rsid w:val="007138E1"/>
    <w:rsid w:val="00722569"/>
    <w:rsid w:val="007302A0"/>
    <w:rsid w:val="00733B35"/>
    <w:rsid w:val="00746EAA"/>
    <w:rsid w:val="0075016A"/>
    <w:rsid w:val="0075029A"/>
    <w:rsid w:val="00755541"/>
    <w:rsid w:val="00755A40"/>
    <w:rsid w:val="00755E94"/>
    <w:rsid w:val="00755F54"/>
    <w:rsid w:val="007563E0"/>
    <w:rsid w:val="00756DC3"/>
    <w:rsid w:val="00765552"/>
    <w:rsid w:val="00773CB9"/>
    <w:rsid w:val="0077731B"/>
    <w:rsid w:val="00777480"/>
    <w:rsid w:val="00780D95"/>
    <w:rsid w:val="007826CC"/>
    <w:rsid w:val="00782F01"/>
    <w:rsid w:val="00783213"/>
    <w:rsid w:val="00790773"/>
    <w:rsid w:val="00793129"/>
    <w:rsid w:val="00797CC9"/>
    <w:rsid w:val="007A052B"/>
    <w:rsid w:val="007A64B0"/>
    <w:rsid w:val="007B6121"/>
    <w:rsid w:val="007D09BD"/>
    <w:rsid w:val="007E219F"/>
    <w:rsid w:val="007E3731"/>
    <w:rsid w:val="007E4C3D"/>
    <w:rsid w:val="007E7842"/>
    <w:rsid w:val="007F1A3C"/>
    <w:rsid w:val="00811929"/>
    <w:rsid w:val="00812CB7"/>
    <w:rsid w:val="0081678E"/>
    <w:rsid w:val="00825B34"/>
    <w:rsid w:val="00826171"/>
    <w:rsid w:val="00826D2D"/>
    <w:rsid w:val="008272C3"/>
    <w:rsid w:val="008322B4"/>
    <w:rsid w:val="00832BD8"/>
    <w:rsid w:val="0083643C"/>
    <w:rsid w:val="0083706E"/>
    <w:rsid w:val="00846D58"/>
    <w:rsid w:val="0085176F"/>
    <w:rsid w:val="00863892"/>
    <w:rsid w:val="00864D9A"/>
    <w:rsid w:val="008650BD"/>
    <w:rsid w:val="00865E25"/>
    <w:rsid w:val="0087248A"/>
    <w:rsid w:val="008744C5"/>
    <w:rsid w:val="0087677A"/>
    <w:rsid w:val="00883170"/>
    <w:rsid w:val="0088319B"/>
    <w:rsid w:val="008855B9"/>
    <w:rsid w:val="00885741"/>
    <w:rsid w:val="00887449"/>
    <w:rsid w:val="0088747E"/>
    <w:rsid w:val="00892376"/>
    <w:rsid w:val="008951DC"/>
    <w:rsid w:val="008A104D"/>
    <w:rsid w:val="008A5426"/>
    <w:rsid w:val="008A58DF"/>
    <w:rsid w:val="008A72E2"/>
    <w:rsid w:val="008A7FD4"/>
    <w:rsid w:val="008C06A8"/>
    <w:rsid w:val="008C398B"/>
    <w:rsid w:val="008C5236"/>
    <w:rsid w:val="008C607E"/>
    <w:rsid w:val="008D388F"/>
    <w:rsid w:val="008D4055"/>
    <w:rsid w:val="008E1035"/>
    <w:rsid w:val="008E6194"/>
    <w:rsid w:val="008E651E"/>
    <w:rsid w:val="008F2A18"/>
    <w:rsid w:val="008F2B0B"/>
    <w:rsid w:val="008F673B"/>
    <w:rsid w:val="008F7D05"/>
    <w:rsid w:val="0091226D"/>
    <w:rsid w:val="00920FE6"/>
    <w:rsid w:val="009276E3"/>
    <w:rsid w:val="0092780C"/>
    <w:rsid w:val="00942537"/>
    <w:rsid w:val="00951BEA"/>
    <w:rsid w:val="0095322A"/>
    <w:rsid w:val="0095344F"/>
    <w:rsid w:val="00960697"/>
    <w:rsid w:val="00961F30"/>
    <w:rsid w:val="00962B83"/>
    <w:rsid w:val="00973108"/>
    <w:rsid w:val="00975598"/>
    <w:rsid w:val="009768EA"/>
    <w:rsid w:val="009771DF"/>
    <w:rsid w:val="00980106"/>
    <w:rsid w:val="009932E7"/>
    <w:rsid w:val="00995ABC"/>
    <w:rsid w:val="009A4B3E"/>
    <w:rsid w:val="009C23C6"/>
    <w:rsid w:val="009C4743"/>
    <w:rsid w:val="009D2A04"/>
    <w:rsid w:val="009D7DA6"/>
    <w:rsid w:val="009E62D4"/>
    <w:rsid w:val="009E78C5"/>
    <w:rsid w:val="009F0217"/>
    <w:rsid w:val="009F070F"/>
    <w:rsid w:val="009F55B4"/>
    <w:rsid w:val="00A03C6A"/>
    <w:rsid w:val="00A10D1A"/>
    <w:rsid w:val="00A11A3F"/>
    <w:rsid w:val="00A209D3"/>
    <w:rsid w:val="00A217B2"/>
    <w:rsid w:val="00A239BE"/>
    <w:rsid w:val="00A24DAD"/>
    <w:rsid w:val="00A278AB"/>
    <w:rsid w:val="00A3019B"/>
    <w:rsid w:val="00A31B29"/>
    <w:rsid w:val="00A33FCF"/>
    <w:rsid w:val="00A37395"/>
    <w:rsid w:val="00A41916"/>
    <w:rsid w:val="00A46C15"/>
    <w:rsid w:val="00A55474"/>
    <w:rsid w:val="00A65B08"/>
    <w:rsid w:val="00A734F9"/>
    <w:rsid w:val="00A750A1"/>
    <w:rsid w:val="00A8561A"/>
    <w:rsid w:val="00A91600"/>
    <w:rsid w:val="00A93A96"/>
    <w:rsid w:val="00A93E59"/>
    <w:rsid w:val="00A9733B"/>
    <w:rsid w:val="00AB398F"/>
    <w:rsid w:val="00AC52D2"/>
    <w:rsid w:val="00AD470D"/>
    <w:rsid w:val="00AD5414"/>
    <w:rsid w:val="00AD7466"/>
    <w:rsid w:val="00AE310F"/>
    <w:rsid w:val="00AE49F3"/>
    <w:rsid w:val="00AE673B"/>
    <w:rsid w:val="00AF6EC8"/>
    <w:rsid w:val="00B01C87"/>
    <w:rsid w:val="00B03468"/>
    <w:rsid w:val="00B03A14"/>
    <w:rsid w:val="00B11A78"/>
    <w:rsid w:val="00B13483"/>
    <w:rsid w:val="00B15B76"/>
    <w:rsid w:val="00B16A0A"/>
    <w:rsid w:val="00B23F37"/>
    <w:rsid w:val="00B330AC"/>
    <w:rsid w:val="00B347B2"/>
    <w:rsid w:val="00B34D47"/>
    <w:rsid w:val="00B35A12"/>
    <w:rsid w:val="00B36D1B"/>
    <w:rsid w:val="00B45160"/>
    <w:rsid w:val="00B52E89"/>
    <w:rsid w:val="00B54B85"/>
    <w:rsid w:val="00B55CA1"/>
    <w:rsid w:val="00B5698C"/>
    <w:rsid w:val="00B6068C"/>
    <w:rsid w:val="00B6460E"/>
    <w:rsid w:val="00B679CA"/>
    <w:rsid w:val="00B737F5"/>
    <w:rsid w:val="00B76B9D"/>
    <w:rsid w:val="00B80AAC"/>
    <w:rsid w:val="00B81776"/>
    <w:rsid w:val="00B91143"/>
    <w:rsid w:val="00B943A4"/>
    <w:rsid w:val="00B96115"/>
    <w:rsid w:val="00B9734F"/>
    <w:rsid w:val="00BA0AC2"/>
    <w:rsid w:val="00BA1FFB"/>
    <w:rsid w:val="00BB0A2E"/>
    <w:rsid w:val="00BB323F"/>
    <w:rsid w:val="00BB74BB"/>
    <w:rsid w:val="00BB764C"/>
    <w:rsid w:val="00BC1EE9"/>
    <w:rsid w:val="00BC4926"/>
    <w:rsid w:val="00BC4A56"/>
    <w:rsid w:val="00BC527A"/>
    <w:rsid w:val="00BC6D86"/>
    <w:rsid w:val="00BD2B8C"/>
    <w:rsid w:val="00BD47A8"/>
    <w:rsid w:val="00BE0008"/>
    <w:rsid w:val="00BE2070"/>
    <w:rsid w:val="00BE6571"/>
    <w:rsid w:val="00BE677E"/>
    <w:rsid w:val="00BE6E5F"/>
    <w:rsid w:val="00BF02AB"/>
    <w:rsid w:val="00BF02C9"/>
    <w:rsid w:val="00BF1DAE"/>
    <w:rsid w:val="00BF2C57"/>
    <w:rsid w:val="00BF6599"/>
    <w:rsid w:val="00C03482"/>
    <w:rsid w:val="00C05DAD"/>
    <w:rsid w:val="00C07690"/>
    <w:rsid w:val="00C07C0A"/>
    <w:rsid w:val="00C11293"/>
    <w:rsid w:val="00C12C95"/>
    <w:rsid w:val="00C16A02"/>
    <w:rsid w:val="00C16B02"/>
    <w:rsid w:val="00C21E6D"/>
    <w:rsid w:val="00C23144"/>
    <w:rsid w:val="00C23A18"/>
    <w:rsid w:val="00C247EB"/>
    <w:rsid w:val="00C33D77"/>
    <w:rsid w:val="00C37CC9"/>
    <w:rsid w:val="00C42CCF"/>
    <w:rsid w:val="00C5580B"/>
    <w:rsid w:val="00C60581"/>
    <w:rsid w:val="00C6671E"/>
    <w:rsid w:val="00C677F0"/>
    <w:rsid w:val="00C76133"/>
    <w:rsid w:val="00C76DA1"/>
    <w:rsid w:val="00C81510"/>
    <w:rsid w:val="00C81A36"/>
    <w:rsid w:val="00C91D61"/>
    <w:rsid w:val="00C931FE"/>
    <w:rsid w:val="00CA71C3"/>
    <w:rsid w:val="00CC184D"/>
    <w:rsid w:val="00CE5785"/>
    <w:rsid w:val="00CE57FB"/>
    <w:rsid w:val="00CE5D41"/>
    <w:rsid w:val="00CE6F51"/>
    <w:rsid w:val="00CE75B4"/>
    <w:rsid w:val="00CF0D9B"/>
    <w:rsid w:val="00CF1965"/>
    <w:rsid w:val="00CF1BEA"/>
    <w:rsid w:val="00CF2F75"/>
    <w:rsid w:val="00CF54B4"/>
    <w:rsid w:val="00D031B1"/>
    <w:rsid w:val="00D11C3B"/>
    <w:rsid w:val="00D34073"/>
    <w:rsid w:val="00D37C2B"/>
    <w:rsid w:val="00D37E09"/>
    <w:rsid w:val="00D41167"/>
    <w:rsid w:val="00D414F6"/>
    <w:rsid w:val="00D43DD4"/>
    <w:rsid w:val="00D465B3"/>
    <w:rsid w:val="00D47B87"/>
    <w:rsid w:val="00D51339"/>
    <w:rsid w:val="00D522BA"/>
    <w:rsid w:val="00D532A4"/>
    <w:rsid w:val="00D55285"/>
    <w:rsid w:val="00D557C7"/>
    <w:rsid w:val="00D603CF"/>
    <w:rsid w:val="00D60DA2"/>
    <w:rsid w:val="00D613F1"/>
    <w:rsid w:val="00D616BB"/>
    <w:rsid w:val="00D6183A"/>
    <w:rsid w:val="00D62047"/>
    <w:rsid w:val="00D62132"/>
    <w:rsid w:val="00D66F5A"/>
    <w:rsid w:val="00D671DD"/>
    <w:rsid w:val="00D741E4"/>
    <w:rsid w:val="00D753FD"/>
    <w:rsid w:val="00D76B79"/>
    <w:rsid w:val="00D76D84"/>
    <w:rsid w:val="00D77F6F"/>
    <w:rsid w:val="00D80D3F"/>
    <w:rsid w:val="00D816D8"/>
    <w:rsid w:val="00D8564A"/>
    <w:rsid w:val="00D8759B"/>
    <w:rsid w:val="00D93B73"/>
    <w:rsid w:val="00D954D6"/>
    <w:rsid w:val="00DA3380"/>
    <w:rsid w:val="00DA6D68"/>
    <w:rsid w:val="00DA729B"/>
    <w:rsid w:val="00DB0166"/>
    <w:rsid w:val="00DB639F"/>
    <w:rsid w:val="00DC1779"/>
    <w:rsid w:val="00DE54C1"/>
    <w:rsid w:val="00DE581C"/>
    <w:rsid w:val="00DF4184"/>
    <w:rsid w:val="00E008A7"/>
    <w:rsid w:val="00E02272"/>
    <w:rsid w:val="00E02C7D"/>
    <w:rsid w:val="00E12E36"/>
    <w:rsid w:val="00E15624"/>
    <w:rsid w:val="00E21BB8"/>
    <w:rsid w:val="00E40B04"/>
    <w:rsid w:val="00E50DB5"/>
    <w:rsid w:val="00E55556"/>
    <w:rsid w:val="00E56C02"/>
    <w:rsid w:val="00E61CAF"/>
    <w:rsid w:val="00E64202"/>
    <w:rsid w:val="00E66700"/>
    <w:rsid w:val="00E74289"/>
    <w:rsid w:val="00E81165"/>
    <w:rsid w:val="00E91E7B"/>
    <w:rsid w:val="00E92642"/>
    <w:rsid w:val="00E94940"/>
    <w:rsid w:val="00E94B77"/>
    <w:rsid w:val="00EA38DF"/>
    <w:rsid w:val="00EA46D1"/>
    <w:rsid w:val="00EA4C75"/>
    <w:rsid w:val="00EA6176"/>
    <w:rsid w:val="00EA6DB1"/>
    <w:rsid w:val="00EB3E87"/>
    <w:rsid w:val="00EB434F"/>
    <w:rsid w:val="00EC22DB"/>
    <w:rsid w:val="00EC35E9"/>
    <w:rsid w:val="00EC42BC"/>
    <w:rsid w:val="00EC5B8C"/>
    <w:rsid w:val="00EC6D4B"/>
    <w:rsid w:val="00EC75DF"/>
    <w:rsid w:val="00ED796A"/>
    <w:rsid w:val="00EE56F2"/>
    <w:rsid w:val="00EF1200"/>
    <w:rsid w:val="00EF2C9A"/>
    <w:rsid w:val="00F06529"/>
    <w:rsid w:val="00F173E4"/>
    <w:rsid w:val="00F22D27"/>
    <w:rsid w:val="00F249AB"/>
    <w:rsid w:val="00F24CB1"/>
    <w:rsid w:val="00F330DD"/>
    <w:rsid w:val="00F350D8"/>
    <w:rsid w:val="00F37482"/>
    <w:rsid w:val="00F46702"/>
    <w:rsid w:val="00F5070A"/>
    <w:rsid w:val="00F508B4"/>
    <w:rsid w:val="00F50A1E"/>
    <w:rsid w:val="00F52722"/>
    <w:rsid w:val="00F54599"/>
    <w:rsid w:val="00F54D08"/>
    <w:rsid w:val="00F56491"/>
    <w:rsid w:val="00F56B73"/>
    <w:rsid w:val="00F66A93"/>
    <w:rsid w:val="00F703FF"/>
    <w:rsid w:val="00F72ADB"/>
    <w:rsid w:val="00F73330"/>
    <w:rsid w:val="00F736FF"/>
    <w:rsid w:val="00F80134"/>
    <w:rsid w:val="00F856AF"/>
    <w:rsid w:val="00F932B8"/>
    <w:rsid w:val="00F95859"/>
    <w:rsid w:val="00FA1341"/>
    <w:rsid w:val="00FA4210"/>
    <w:rsid w:val="00FA4671"/>
    <w:rsid w:val="00FA597E"/>
    <w:rsid w:val="00FB2482"/>
    <w:rsid w:val="00FB32FD"/>
    <w:rsid w:val="00FC04F4"/>
    <w:rsid w:val="00FC118F"/>
    <w:rsid w:val="00FC3E31"/>
    <w:rsid w:val="00FC4674"/>
    <w:rsid w:val="00FC6A04"/>
    <w:rsid w:val="00FC6E6B"/>
    <w:rsid w:val="00FD4BC8"/>
    <w:rsid w:val="00FD60EB"/>
    <w:rsid w:val="00FD6E3F"/>
    <w:rsid w:val="00FE120C"/>
    <w:rsid w:val="00FE12D9"/>
    <w:rsid w:val="00FE2573"/>
    <w:rsid w:val="00FE2E07"/>
    <w:rsid w:val="00FE77B0"/>
    <w:rsid w:val="00FF2706"/>
    <w:rsid w:val="00FF3451"/>
    <w:rsid w:val="00FF3CB4"/>
    <w:rsid w:val="00FF4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9F9046"/>
  <w15:docId w15:val="{64779476-1A0E-4CF9-AEED-1DA4023B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29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468E3"/>
  </w:style>
  <w:style w:type="paragraph" w:styleId="berschrift1">
    <w:name w:val="heading 1"/>
    <w:basedOn w:val="Standard"/>
    <w:next w:val="Textkrper"/>
    <w:link w:val="berschrift1Zchn"/>
    <w:uiPriority w:val="9"/>
    <w:qFormat/>
    <w:rsid w:val="000C4CD1"/>
    <w:pPr>
      <w:keepNext/>
      <w:keepLines/>
      <w:spacing w:before="120" w:after="60"/>
      <w:ind w:left="567" w:hanging="567"/>
      <w:outlineLvl w:val="0"/>
    </w:pPr>
    <w:rPr>
      <w:rFonts w:eastAsiaTheme="majorEastAsia" w:cstheme="majorBidi"/>
      <w:bCs/>
      <w:color w:val="5C6971" w:themeColor="accent2"/>
      <w:sz w:val="24"/>
    </w:rPr>
  </w:style>
  <w:style w:type="paragraph" w:styleId="berschrift2">
    <w:name w:val="heading 2"/>
    <w:basedOn w:val="berschrift1"/>
    <w:next w:val="Textkrper"/>
    <w:link w:val="berschrift2Zchn"/>
    <w:uiPriority w:val="9"/>
    <w:qFormat/>
    <w:rsid w:val="00EC22DB"/>
    <w:pPr>
      <w:spacing w:before="240"/>
      <w:outlineLvl w:val="1"/>
    </w:pPr>
    <w:rPr>
      <w:bCs w:val="0"/>
      <w:color w:val="5C6971"/>
      <w:szCs w:val="26"/>
    </w:rPr>
  </w:style>
  <w:style w:type="paragraph" w:styleId="berschrift3">
    <w:name w:val="heading 3"/>
    <w:basedOn w:val="berschrift2"/>
    <w:next w:val="Textkrper"/>
    <w:link w:val="berschrift3Zchn"/>
    <w:uiPriority w:val="9"/>
    <w:qFormat/>
    <w:rsid w:val="00253DC4"/>
    <w:pPr>
      <w:spacing w:before="120"/>
      <w:outlineLvl w:val="2"/>
    </w:pPr>
    <w:rPr>
      <w:color w:val="auto"/>
      <w:sz w:val="20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253DC4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Cs/>
      <w:iCs/>
      <w:color w:val="E2001A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677F0"/>
    <w:pPr>
      <w:tabs>
        <w:tab w:val="center" w:pos="4536"/>
        <w:tab w:val="right" w:pos="9072"/>
      </w:tabs>
    </w:pPr>
    <w:rPr>
      <w:sz w:val="16"/>
    </w:rPr>
  </w:style>
  <w:style w:type="paragraph" w:styleId="Fuzeile">
    <w:name w:val="footer"/>
    <w:basedOn w:val="Standard"/>
    <w:rsid w:val="00AE49F3"/>
    <w:pPr>
      <w:tabs>
        <w:tab w:val="left" w:pos="8335"/>
      </w:tabs>
    </w:pPr>
    <w:rPr>
      <w:sz w:val="16"/>
    </w:rPr>
  </w:style>
  <w:style w:type="table" w:styleId="Tabellenraster">
    <w:name w:val="Table Grid"/>
    <w:basedOn w:val="NormaleTabelle"/>
    <w:rsid w:val="00B23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BWAdressfeldrechts">
    <w:name w:val="DHBW Adressfeld rechts"/>
    <w:basedOn w:val="Standard"/>
    <w:uiPriority w:val="11"/>
    <w:unhideWhenUsed/>
    <w:rsid w:val="00247AA7"/>
    <w:pPr>
      <w:framePr w:w="2381" w:h="3425" w:hRule="exact" w:hSpace="181" w:wrap="around" w:vAnchor="page" w:hAnchor="page" w:x="8937" w:y="11885" w:anchorLock="1"/>
      <w:tabs>
        <w:tab w:val="left" w:pos="546"/>
      </w:tabs>
      <w:spacing w:line="210" w:lineRule="exact"/>
    </w:pPr>
    <w:rPr>
      <w:spacing w:val="-2"/>
      <w:sz w:val="16"/>
      <w:szCs w:val="16"/>
      <w:lang w:val="en-GB"/>
    </w:rPr>
  </w:style>
  <w:style w:type="paragraph" w:customStyle="1" w:styleId="DHBWAdressfeldFenster">
    <w:name w:val="DHBW Adressfeld Fenster"/>
    <w:basedOn w:val="Standard"/>
    <w:autoRedefine/>
    <w:uiPriority w:val="11"/>
    <w:rsid w:val="0088747E"/>
    <w:pPr>
      <w:spacing w:line="180" w:lineRule="exact"/>
    </w:pPr>
    <w:rPr>
      <w:sz w:val="15"/>
      <w:szCs w:val="15"/>
    </w:rPr>
  </w:style>
  <w:style w:type="paragraph" w:customStyle="1" w:styleId="DHBWAdresseEmpfnger">
    <w:name w:val="DHBW Adresse Empfänger"/>
    <w:basedOn w:val="Standard"/>
    <w:autoRedefine/>
    <w:uiPriority w:val="11"/>
    <w:rsid w:val="00765552"/>
    <w:pPr>
      <w:spacing w:line="340" w:lineRule="atLeast"/>
    </w:pPr>
    <w:rPr>
      <w:rFonts w:ascii="Generis Sans Com Medium" w:hAnsi="Generis Sans Com Medium"/>
      <w:sz w:val="24"/>
    </w:rPr>
  </w:style>
  <w:style w:type="paragraph" w:styleId="Sprechblasentext">
    <w:name w:val="Balloon Text"/>
    <w:basedOn w:val="Standard"/>
    <w:semiHidden/>
    <w:rsid w:val="0048356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5B59FA"/>
    <w:rPr>
      <w:color w:val="E2001A"/>
      <w:u w:val="single"/>
    </w:rPr>
  </w:style>
  <w:style w:type="character" w:styleId="Seitenzahl">
    <w:name w:val="page number"/>
    <w:basedOn w:val="Absatz-Standardschriftart"/>
    <w:rsid w:val="00C677F0"/>
    <w:rPr>
      <w:rFonts w:ascii="Generis Sans Com" w:hAnsi="Generis Sans Com"/>
      <w:b w:val="0"/>
      <w:bCs w:val="0"/>
      <w:i w:val="0"/>
      <w:iCs w:val="0"/>
      <w:sz w:val="16"/>
      <w:szCs w:val="18"/>
    </w:rPr>
  </w:style>
  <w:style w:type="paragraph" w:styleId="HTMLAdresse">
    <w:name w:val="HTML Address"/>
    <w:basedOn w:val="Standard"/>
    <w:unhideWhenUsed/>
    <w:rsid w:val="009D2A04"/>
    <w:rPr>
      <w:i/>
      <w:iCs/>
    </w:rPr>
  </w:style>
  <w:style w:type="paragraph" w:customStyle="1" w:styleId="DHBWAdressfeldhervorgehoben">
    <w:name w:val="DHBW Adressfeld hervorgehoben"/>
    <w:basedOn w:val="DHBWAdressfeldrechts"/>
    <w:uiPriority w:val="11"/>
    <w:unhideWhenUsed/>
    <w:rsid w:val="004D0C38"/>
    <w:pPr>
      <w:framePr w:wrap="around"/>
    </w:pPr>
    <w:rPr>
      <w:b/>
      <w:bCs/>
      <w:spacing w:val="2"/>
    </w:rPr>
  </w:style>
  <w:style w:type="paragraph" w:customStyle="1" w:styleId="DHBWAnrede">
    <w:name w:val="DHBW Anrede"/>
    <w:basedOn w:val="Standard"/>
    <w:uiPriority w:val="11"/>
    <w:unhideWhenUsed/>
    <w:rsid w:val="00117EF9"/>
    <w:pPr>
      <w:spacing w:after="300"/>
    </w:pPr>
  </w:style>
  <w:style w:type="paragraph" w:customStyle="1" w:styleId="03DHBWRechteSpalte">
    <w:name w:val="03 DHBW: Rechte Spalte"/>
    <w:basedOn w:val="Standard"/>
    <w:uiPriority w:val="11"/>
    <w:unhideWhenUsed/>
    <w:rsid w:val="00CF54B4"/>
    <w:pPr>
      <w:framePr w:w="2381" w:wrap="notBeside" w:vAnchor="page" w:hAnchor="page" w:x="8937" w:y="2638" w:anchorLock="1"/>
      <w:spacing w:line="210" w:lineRule="exact"/>
      <w:contextualSpacing/>
      <w:jc w:val="both"/>
    </w:pPr>
    <w:rPr>
      <w:rFonts w:eastAsia="Calibri"/>
      <w:spacing w:val="2"/>
      <w:sz w:val="14"/>
      <w:szCs w:val="18"/>
      <w:lang w:val="de-CH" w:eastAsia="en-US" w:bidi="he-IL"/>
    </w:rPr>
  </w:style>
  <w:style w:type="paragraph" w:styleId="Listenabsatz">
    <w:name w:val="List Paragraph"/>
    <w:basedOn w:val="Standard"/>
    <w:uiPriority w:val="29"/>
    <w:unhideWhenUsed/>
    <w:rsid w:val="00C07690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C4CD1"/>
    <w:rPr>
      <w:rFonts w:ascii="Generis Sans Com" w:eastAsiaTheme="majorEastAsia" w:hAnsi="Generis Sans Com" w:cstheme="majorBidi"/>
      <w:bCs/>
      <w:color w:val="5C6971" w:themeColor="accent2"/>
      <w:sz w:val="24"/>
    </w:rPr>
  </w:style>
  <w:style w:type="paragraph" w:styleId="Aufzhlungszeichen">
    <w:name w:val="List Bullet"/>
    <w:basedOn w:val="Standard"/>
    <w:rsid w:val="00216EAA"/>
    <w:pPr>
      <w:numPr>
        <w:numId w:val="1"/>
      </w:numPr>
      <w:spacing w:line="300" w:lineRule="atLeast"/>
      <w:contextualSpacing/>
    </w:pPr>
  </w:style>
  <w:style w:type="character" w:customStyle="1" w:styleId="berschrift2Zchn">
    <w:name w:val="Überschrift 2 Zchn"/>
    <w:basedOn w:val="Absatz-Standardschriftart"/>
    <w:link w:val="berschrift2"/>
    <w:rsid w:val="00EC22DB"/>
    <w:rPr>
      <w:rFonts w:ascii="Generis Serif Com" w:eastAsiaTheme="majorEastAsia" w:hAnsi="Generis Serif Com" w:cstheme="majorBidi"/>
      <w:b/>
      <w:color w:val="5C6971"/>
      <w:sz w:val="24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rsid w:val="00253DC4"/>
    <w:rPr>
      <w:rFonts w:ascii="Generis Serif Com" w:eastAsiaTheme="majorEastAsia" w:hAnsi="Generis Serif Com" w:cstheme="majorBidi"/>
      <w:b/>
      <w:lang w:val="en-US"/>
    </w:rPr>
  </w:style>
  <w:style w:type="paragraph" w:styleId="Titel">
    <w:name w:val="Title"/>
    <w:basedOn w:val="Standard"/>
    <w:next w:val="Standard"/>
    <w:link w:val="TitelZchn"/>
    <w:qFormat/>
    <w:rsid w:val="00666DA1"/>
    <w:pPr>
      <w:contextualSpacing/>
    </w:pPr>
    <w:rPr>
      <w:rFonts w:eastAsiaTheme="majorEastAsia" w:cstheme="majorBidi"/>
      <w:caps/>
      <w:color w:val="5C6971"/>
      <w:sz w:val="48"/>
      <w:szCs w:val="52"/>
    </w:rPr>
  </w:style>
  <w:style w:type="character" w:customStyle="1" w:styleId="TitelZchn">
    <w:name w:val="Titel Zchn"/>
    <w:basedOn w:val="Absatz-Standardschriftart"/>
    <w:link w:val="Titel"/>
    <w:rsid w:val="00666DA1"/>
    <w:rPr>
      <w:rFonts w:ascii="Generis Sans Com" w:eastAsiaTheme="majorEastAsia" w:hAnsi="Generis Sans Com" w:cstheme="majorBidi"/>
      <w:caps/>
      <w:color w:val="5C6971"/>
      <w:sz w:val="48"/>
      <w:szCs w:val="52"/>
    </w:rPr>
  </w:style>
  <w:style w:type="paragraph" w:styleId="Untertitel">
    <w:name w:val="Subtitle"/>
    <w:basedOn w:val="Titel"/>
    <w:next w:val="Standard"/>
    <w:link w:val="UntertitelZchn"/>
    <w:qFormat/>
    <w:rsid w:val="00326358"/>
    <w:pPr>
      <w:numPr>
        <w:ilvl w:val="1"/>
      </w:numPr>
    </w:pPr>
    <w:rPr>
      <w:iCs/>
      <w:caps w:val="0"/>
      <w:color w:val="96001E" w:themeColor="text2"/>
      <w:sz w:val="20"/>
      <w:szCs w:val="20"/>
    </w:rPr>
  </w:style>
  <w:style w:type="character" w:customStyle="1" w:styleId="UntertitelZchn">
    <w:name w:val="Untertitel Zchn"/>
    <w:basedOn w:val="Absatz-Standardschriftart"/>
    <w:link w:val="Untertitel"/>
    <w:rsid w:val="00326358"/>
    <w:rPr>
      <w:rFonts w:eastAsiaTheme="majorEastAsia" w:cstheme="majorBidi"/>
      <w:iCs/>
      <w:color w:val="96001E" w:themeColor="text2"/>
    </w:rPr>
  </w:style>
  <w:style w:type="paragraph" w:customStyle="1" w:styleId="Leerzeile">
    <w:name w:val="Leerzeile"/>
    <w:basedOn w:val="Standard"/>
    <w:qFormat/>
    <w:rsid w:val="00C677F0"/>
    <w:rPr>
      <w:color w:val="E2001A"/>
      <w:sz w:val="12"/>
    </w:rPr>
  </w:style>
  <w:style w:type="paragraph" w:styleId="Textkrper">
    <w:name w:val="Body Text"/>
    <w:basedOn w:val="Standard"/>
    <w:link w:val="TextkrperZchn"/>
    <w:qFormat/>
    <w:rsid w:val="005F3634"/>
    <w:pPr>
      <w:spacing w:before="120"/>
    </w:pPr>
  </w:style>
  <w:style w:type="character" w:customStyle="1" w:styleId="TextkrperZchn">
    <w:name w:val="Textkörper Zchn"/>
    <w:basedOn w:val="Absatz-Standardschriftart"/>
    <w:link w:val="Textkrper"/>
    <w:rsid w:val="005F3634"/>
    <w:rPr>
      <w:rFonts w:ascii="Generis Sans Com" w:hAnsi="Generis Sans Com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53DC4"/>
    <w:rPr>
      <w:rFonts w:asciiTheme="majorHAnsi" w:eastAsiaTheme="majorEastAsia" w:hAnsiTheme="majorHAnsi" w:cstheme="majorBidi"/>
      <w:bCs/>
      <w:iCs/>
      <w:color w:val="E2001A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1C29BD"/>
    <w:pPr>
      <w:spacing w:after="100"/>
    </w:pPr>
  </w:style>
  <w:style w:type="paragraph" w:customStyle="1" w:styleId="DHBWStudiengang">
    <w:name w:val="DHBW Studiengang"/>
    <w:basedOn w:val="DHBWAdressfeldrechts"/>
    <w:uiPriority w:val="11"/>
    <w:qFormat/>
    <w:rsid w:val="006956C5"/>
    <w:pPr>
      <w:framePr w:wrap="around"/>
      <w:tabs>
        <w:tab w:val="clear" w:pos="546"/>
      </w:tabs>
      <w:spacing w:line="240" w:lineRule="auto"/>
      <w:ind w:left="1559"/>
    </w:pPr>
    <w:rPr>
      <w:b/>
      <w:color w:val="5C6971"/>
    </w:rPr>
  </w:style>
  <w:style w:type="paragraph" w:customStyle="1" w:styleId="Aufz1">
    <w:name w:val="Aufz1"/>
    <w:basedOn w:val="Textkrper"/>
    <w:qFormat/>
    <w:rsid w:val="00307652"/>
    <w:pPr>
      <w:spacing w:before="240" w:after="120"/>
      <w:ind w:left="284" w:hanging="284"/>
    </w:pPr>
    <w:rPr>
      <w:rFonts w:ascii="Generis Serif Com" w:hAnsi="Generis Serif Com"/>
      <w:b/>
      <w:color w:val="E2001A" w:themeColor="accent1"/>
      <w:sz w:val="24"/>
    </w:rPr>
  </w:style>
  <w:style w:type="paragraph" w:customStyle="1" w:styleId="Aufz2">
    <w:name w:val="Aufz2"/>
    <w:basedOn w:val="Aufz1"/>
    <w:qFormat/>
    <w:rsid w:val="006A78DF"/>
    <w:pPr>
      <w:numPr>
        <w:numId w:val="40"/>
      </w:numPr>
      <w:spacing w:before="0" w:after="0"/>
    </w:pPr>
    <w:rPr>
      <w:rFonts w:ascii="Generis Sans Com" w:hAnsi="Generis Sans Com"/>
      <w:b w:val="0"/>
      <w:color w:val="auto"/>
      <w:sz w:val="20"/>
    </w:rPr>
  </w:style>
  <w:style w:type="paragraph" w:customStyle="1" w:styleId="Aufz-SHaken">
    <w:name w:val="Aufz-ÜSHaken"/>
    <w:basedOn w:val="berschrift1"/>
    <w:qFormat/>
    <w:rsid w:val="00865E25"/>
    <w:pPr>
      <w:keepNext w:val="0"/>
      <w:keepLines w:val="0"/>
      <w:numPr>
        <w:numId w:val="29"/>
      </w:numPr>
      <w:spacing w:before="240" w:after="120"/>
    </w:pPr>
    <w:rPr>
      <w:szCs w:val="24"/>
    </w:rPr>
  </w:style>
  <w:style w:type="paragraph" w:customStyle="1" w:styleId="Aufz4-Buchstabe">
    <w:name w:val="Aufz4-Buchstabe"/>
    <w:basedOn w:val="Aufz2"/>
    <w:qFormat/>
    <w:rsid w:val="00865E25"/>
    <w:pPr>
      <w:numPr>
        <w:ilvl w:val="2"/>
        <w:numId w:val="29"/>
      </w:numPr>
    </w:pPr>
  </w:style>
  <w:style w:type="paragraph" w:customStyle="1" w:styleId="Aufz4-Ziffer">
    <w:name w:val="Aufz4-Ziffer"/>
    <w:basedOn w:val="Aufz-SHaken"/>
    <w:qFormat/>
    <w:rsid w:val="005B59FA"/>
    <w:pPr>
      <w:numPr>
        <w:ilvl w:val="1"/>
        <w:numId w:val="28"/>
      </w:numPr>
      <w:spacing w:before="120"/>
    </w:pPr>
    <w:rPr>
      <w:color w:val="96001E" w:themeColor="text2"/>
    </w:rPr>
  </w:style>
  <w:style w:type="character" w:customStyle="1" w:styleId="xECTS">
    <w:name w:val="xECTS"/>
    <w:rsid w:val="006D2822"/>
    <w:rPr>
      <w:rFonts w:cs="Arial"/>
      <w:b/>
      <w:bCs/>
      <w:color w:val="FF0000"/>
      <w:sz w:val="14"/>
      <w:szCs w:val="14"/>
    </w:rPr>
  </w:style>
  <w:style w:type="character" w:customStyle="1" w:styleId="xPrsenzstd">
    <w:name w:val="xPräsenzstd"/>
    <w:rsid w:val="006D2822"/>
    <w:rPr>
      <w:rFonts w:cs="Arial"/>
      <w:color w:val="008000"/>
      <w:sz w:val="12"/>
      <w:szCs w:val="12"/>
      <w:u w:color="008000"/>
    </w:rPr>
  </w:style>
  <w:style w:type="character" w:styleId="BesuchterLink">
    <w:name w:val="FollowedHyperlink"/>
    <w:basedOn w:val="Absatz-Standardschriftart"/>
    <w:uiPriority w:val="99"/>
    <w:semiHidden/>
    <w:unhideWhenUsed/>
    <w:rsid w:val="00326EEA"/>
    <w:rPr>
      <w:color w:val="262626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rsid w:val="00FF3451"/>
    <w:pPr>
      <w:tabs>
        <w:tab w:val="left" w:pos="170"/>
      </w:tabs>
      <w:spacing w:before="60"/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FF3451"/>
    <w:rPr>
      <w:rFonts w:ascii="Generis Sans Com" w:hAnsi="Generis Sans Com"/>
      <w:sz w:val="16"/>
    </w:rPr>
  </w:style>
  <w:style w:type="paragraph" w:styleId="berarbeitung">
    <w:name w:val="Revision"/>
    <w:hidden/>
    <w:uiPriority w:val="99"/>
    <w:semiHidden/>
    <w:rsid w:val="00367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3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91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7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5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2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805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0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4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3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9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2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1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w-daten\Office-Vorlagen\DHBW-HN-FM%20Handout.dotm" TargetMode="External"/></Relationships>
</file>

<file path=word/theme/theme1.xml><?xml version="1.0" encoding="utf-8"?>
<a:theme xmlns:a="http://schemas.openxmlformats.org/drawingml/2006/main" name="Larissa">
  <a:themeElements>
    <a:clrScheme name="DHBW-HN-FM">
      <a:dk1>
        <a:srgbClr val="000000"/>
      </a:dk1>
      <a:lt1>
        <a:srgbClr val="FFFFFF"/>
      </a:lt1>
      <a:dk2>
        <a:srgbClr val="96001E"/>
      </a:dk2>
      <a:lt2>
        <a:srgbClr val="EEF0F1"/>
      </a:lt2>
      <a:accent1>
        <a:srgbClr val="E2001A"/>
      </a:accent1>
      <a:accent2>
        <a:srgbClr val="5C6971"/>
      </a:accent2>
      <a:accent3>
        <a:srgbClr val="ADB4B8"/>
      </a:accent3>
      <a:accent4>
        <a:srgbClr val="FA6400"/>
      </a:accent4>
      <a:accent5>
        <a:srgbClr val="6E32A0"/>
      </a:accent5>
      <a:accent6>
        <a:srgbClr val="7EAC11"/>
      </a:accent6>
      <a:hlink>
        <a:srgbClr val="0C0C0C"/>
      </a:hlink>
      <a:folHlink>
        <a:srgbClr val="262626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1AC35-7BBB-4156-B05B-4333DE805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DHBW-HN-FM Handout.dotm</Template>
  <TotalTime>0</TotalTime>
  <Pages>6</Pages>
  <Words>704</Words>
  <Characters>6705</Characters>
  <Application>Microsoft Office Word</Application>
  <DocSecurity>0</DocSecurity>
  <Lines>55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Allgemeiner Terminkalender DHBW Heilbronn</vt:lpstr>
    </vt:vector>
  </TitlesOfParts>
  <Company>DHBW Heilbronn</Company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Allgemeiner Terminkalender DHBW Heilbronn</dc:title>
  <dc:subject>Zeitraum 07/14 bis 12/14, Stand: 22.09.14</dc:subject>
  <dc:creator>Prof. Dr. Sabine Woydt</dc:creator>
  <cp:lastModifiedBy>Gädker, Christiane</cp:lastModifiedBy>
  <cp:revision>4</cp:revision>
  <cp:lastPrinted>2016-02-03T18:52:00Z</cp:lastPrinted>
  <dcterms:created xsi:type="dcterms:W3CDTF">2026-02-25T13:22:00Z</dcterms:created>
  <dcterms:modified xsi:type="dcterms:W3CDTF">2026-03-05T13:40:00Z</dcterms:modified>
</cp:coreProperties>
</file>